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90BC1" w14:textId="77777777" w:rsidR="00015CAF" w:rsidRDefault="00015CAF" w:rsidP="00274203"/>
    <w:p w14:paraId="4CE4C2A1" w14:textId="77777777" w:rsidR="00015CAF" w:rsidRPr="00015CAF" w:rsidRDefault="00015CAF" w:rsidP="00015CAF"/>
    <w:p w14:paraId="7F0B7A51" w14:textId="77777777" w:rsidR="00015CAF" w:rsidRPr="00015CAF" w:rsidRDefault="00015CAF" w:rsidP="00015CAF"/>
    <w:p w14:paraId="76BC29D9" w14:textId="6A706AF9" w:rsidR="00136B88" w:rsidRDefault="00BD7021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" w:hAnsi="Calibri,Bold" w:cs="Calibri,Bold"/>
          <w:b/>
          <w:bCs/>
          <w:color w:val="FF0000"/>
          <w:sz w:val="44"/>
          <w:szCs w:val="44"/>
        </w:rPr>
      </w:pPr>
      <w:r>
        <w:rPr>
          <w:rFonts w:ascii="Calibri,Bold" w:hAnsi="Calibri,Bold" w:cs="Calibri,Bold"/>
          <w:b/>
          <w:bCs/>
          <w:color w:val="FF0000"/>
          <w:sz w:val="44"/>
          <w:szCs w:val="44"/>
        </w:rPr>
        <w:t>1</w:t>
      </w:r>
      <w:r w:rsidR="00AA6334">
        <w:rPr>
          <w:rFonts w:ascii="Calibri,Bold" w:hAnsi="Calibri,Bold" w:cs="Calibri,Bold"/>
          <w:b/>
          <w:bCs/>
          <w:color w:val="FF0000"/>
          <w:sz w:val="44"/>
          <w:szCs w:val="44"/>
        </w:rPr>
        <w:t>4</w:t>
      </w:r>
      <w:r w:rsidR="00136B88">
        <w:rPr>
          <w:rFonts w:ascii="Calibri,Bold" w:hAnsi="Calibri,Bold" w:cs="Calibri,Bold"/>
          <w:b/>
          <w:bCs/>
          <w:color w:val="FF0000"/>
          <w:sz w:val="44"/>
          <w:szCs w:val="44"/>
        </w:rPr>
        <w:t xml:space="preserve"> °MEMORIAL " ENZO LAURENZIO "</w:t>
      </w:r>
    </w:p>
    <w:p w14:paraId="2B9E5595" w14:textId="77777777" w:rsidR="00136B88" w:rsidRDefault="00136B88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</w:pPr>
      <w:r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  <w:t>REGOLAMENTO TORNEO DI CALCIO A " 5 "</w:t>
      </w:r>
    </w:p>
    <w:p w14:paraId="39BA4236" w14:textId="77777777" w:rsidR="00BD7021" w:rsidRDefault="00BD7021" w:rsidP="00136B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Italic" w:hAnsi="Calibri,BoldItalic" w:cs="Calibri,BoldItalic"/>
          <w:b/>
          <w:bCs/>
          <w:i/>
          <w:iCs/>
          <w:color w:val="000000"/>
          <w:sz w:val="28"/>
          <w:szCs w:val="28"/>
        </w:rPr>
      </w:pPr>
    </w:p>
    <w:p w14:paraId="3A244688" w14:textId="5291AA8B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LE GARE VERRANNO DISPUTATE IN 2 TEMPI DI 25 MINUTI CIASCUNO CON INTERVALLO DI 5 MINUTI.</w:t>
      </w:r>
    </w:p>
    <w:p w14:paraId="0C0B3376" w14:textId="19370B28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ALLA SQUADRA VINCENTE VERRANNO ASSEGNATI 3 PUNTI, ALLA PERDENTE 0 PUNTI E PER IL PAREGGIO 1 PUNTO A SQUADRA.</w:t>
      </w:r>
    </w:p>
    <w:p w14:paraId="24C1E466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IN CASO DI PARITA' DI PUNTEGGIO TRA DUE SQUADRE, PER DECIDERE LA MIGLIORE, SI</w:t>
      </w:r>
    </w:p>
    <w:p w14:paraId="3DDB6E2F" w14:textId="0EAD1C3C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PROCEDERA' IN ORDINE: SCONTRI DIRETTI, DIFFERENZA RETI, MAGGIOR GOAL FATTI, MINOR GOAL SUBITI, INFINE SORTEGGIO. TRA TRE O PIU' SQUADRE CLASSIFICA AVULSA.</w:t>
      </w:r>
    </w:p>
    <w:p w14:paraId="090EB131" w14:textId="4E724721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SARANNO IN VIGORE TUTTE LE REGOLE DELLA FEDERAZIONE DI CALCIO A 5, COMPRESA LA REGOLA DEI 5 FALLI.</w:t>
      </w:r>
    </w:p>
    <w:p w14:paraId="6FB8C7A4" w14:textId="06BE741A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ARBITRI UISP.; SI RICORDA CHE L'ORGANIZZAZIONE, DURANTE LE GARE, PUO' RIFERIRE ALL'ARBITRO DI COMPORTAMENTI SCORRETTI DI OGNI SINGOLO GIOCATORE.</w:t>
      </w:r>
    </w:p>
    <w:p w14:paraId="1ECFE4B4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LE SQUADRE DEVONO AVERE LE PROPRIE DIVISE. I NUMERI DELLE MAGLIE DOVRANNO</w:t>
      </w:r>
    </w:p>
    <w:p w14:paraId="257C8D03" w14:textId="766A6964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ESSERE SEMPRE GLI STESSI PER OGNI GIOCATORE DA UFFICIALIZZARE ALL'ORGANIZZAZIONE AD INIZIO TORNEO.</w:t>
      </w:r>
    </w:p>
    <w:p w14:paraId="79E6BE88" w14:textId="3B963E4D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OGNI SQUADRA, 10 MINUTI PRIMA DELLA GARA, CONSEGNERA' ALL' ARBITRO LA DISTINTA DEI GIOCATORI CHE POTRANNO ESSERE MAX 10.</w:t>
      </w:r>
    </w:p>
    <w:p w14:paraId="24286882" w14:textId="58D2F034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TALE DISTINTA E’ REPERIBILE SUL SITO DEL CRAL A.A INSIEME AL REGOLAMENTO</w:t>
      </w:r>
    </w:p>
    <w:p w14:paraId="67574DF8" w14:textId="4134A7FD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IL TEMPO MASSIMO DI ATTESA, DALL' ORA FISSATA PER LA DISPUTA DELLA PARTITA, E' DI 5 MINUTI, TRASCORSI I QUALI LA SQUADRA CHE E' IN RITARDO AVRA' LA PARTITA PERSA A TAVOLINO CON IL RISULTATO DI 3 A 0.</w:t>
      </w:r>
    </w:p>
    <w:p w14:paraId="764E6AAB" w14:textId="3E0E402A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NON SONO AMMESSI SPOSTAMENTI DI GARE SALVO DISPOSIZIONI DEI RESPONSABILI DEL TORNEO</w:t>
      </w:r>
      <w:r w:rsidR="00631697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e/o ACCORDI TRA LE SQUADRE</w:t>
      </w:r>
      <w:r w:rsidR="00834614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SEMPRE ENTRO LE DATE DISPONIBILI</w:t>
      </w:r>
      <w:r w:rsidR="00631697"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 </w:t>
      </w:r>
      <w:r w:rsidR="00BD7021" w:rsidRPr="00BD7021">
        <w:rPr>
          <w:rFonts w:ascii="Calibri,Bold" w:hAnsi="Calibri,Bold" w:cs="Calibri,Bold"/>
          <w:b/>
          <w:bCs/>
          <w:color w:val="000000"/>
          <w:szCs w:val="28"/>
        </w:rPr>
        <w:t>PRIMA DELLE SEMIFINALI</w:t>
      </w:r>
      <w:r w:rsidRPr="00BD7021">
        <w:rPr>
          <w:rFonts w:ascii="Calibri,Bold" w:hAnsi="Calibri,Bold" w:cs="Calibri,Bold"/>
          <w:b/>
          <w:bCs/>
          <w:color w:val="000000"/>
          <w:szCs w:val="28"/>
        </w:rPr>
        <w:t xml:space="preserve">; </w:t>
      </w:r>
    </w:p>
    <w:p w14:paraId="395F2B3E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NON SONO AMMESSI SOSTITUZIONI DI CALCIATORI DALLE LISTE UFFICIALI.</w:t>
      </w:r>
    </w:p>
    <w:p w14:paraId="130AAC96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° IL GIOCATORE ESPULSO NON POTRA' PIU' PRENDERE PARTE ALLA GARA E DOVRA'</w:t>
      </w:r>
    </w:p>
    <w:p w14:paraId="48896BDE" w14:textId="0A1AE1D2" w:rsidR="00136B88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  <w:r w:rsidRPr="00BD7021">
        <w:rPr>
          <w:rFonts w:ascii="Calibri,Bold" w:hAnsi="Calibri,Bold" w:cs="Calibri,Bold"/>
          <w:b/>
          <w:bCs/>
          <w:color w:val="000000"/>
          <w:szCs w:val="28"/>
        </w:rPr>
        <w:t>ABBANDONARE IL TERRENO DI GIOCO. POTRA', DOPO 2 MINUTI, ESSERE RIMPIAZZATO DA ALTRO GIOCATORE.</w:t>
      </w:r>
    </w:p>
    <w:p w14:paraId="0F548D37" w14:textId="77777777" w:rsidR="00BD7021" w:rsidRPr="00BD7021" w:rsidRDefault="00BD7021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0000"/>
          <w:szCs w:val="28"/>
        </w:rPr>
      </w:pPr>
    </w:p>
    <w:p w14:paraId="4455F32E" w14:textId="39A9D556" w:rsidR="00136B88" w:rsidRPr="00BD7021" w:rsidRDefault="00035848" w:rsidP="00330DC1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,Bold" w:hAnsi="Calibri,Bold" w:cs="Calibri,Bold"/>
          <w:b/>
          <w:bCs/>
          <w:color w:val="000000"/>
          <w:sz w:val="30"/>
          <w:szCs w:val="32"/>
        </w:rPr>
      </w:pPr>
      <w:r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LA DATA</w:t>
      </w:r>
      <w:r w:rsidR="00BD7021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 </w:t>
      </w:r>
      <w:r w:rsidR="00350460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DELLE SEMIFINALI E </w:t>
      </w:r>
      <w:r w:rsidR="00BD7021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DELLA</w:t>
      </w:r>
      <w:r w:rsidR="00136B88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 xml:space="preserve"> FINALE </w:t>
      </w:r>
      <w:r w:rsidR="00631697" w:rsidRPr="00BD7021">
        <w:rPr>
          <w:rFonts w:ascii="Calibri,BoldItalic" w:hAnsi="Calibri,BoldItalic" w:cs="Calibri,BoldItalic"/>
          <w:b/>
          <w:bCs/>
          <w:i/>
          <w:iCs/>
          <w:color w:val="FF0000"/>
          <w:sz w:val="30"/>
          <w:szCs w:val="32"/>
        </w:rPr>
        <w:t>VERRA’ COMUNICATA AL TERMINE DELLE ISCRIZIONI</w:t>
      </w:r>
    </w:p>
    <w:p w14:paraId="5AFBFA90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58162E2E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RISULTATI – CLASSIFICHE - VARIAZIONI - COMPORTAMENTI DISCIPLINARI TUTTO VERRA'</w:t>
      </w:r>
    </w:p>
    <w:p w14:paraId="274621C4" w14:textId="2D76B1BA" w:rsidR="00F66565" w:rsidRDefault="00F66565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color w:val="0070C0"/>
          <w:szCs w:val="28"/>
        </w:rPr>
      </w:pPr>
      <w:r>
        <w:rPr>
          <w:rFonts w:ascii="Calibri,Bold" w:hAnsi="Calibri,Bold" w:cs="Calibri,Bold"/>
          <w:b/>
          <w:bCs/>
          <w:szCs w:val="28"/>
        </w:rPr>
        <w:t>TRASCRITTO</w:t>
      </w:r>
      <w:r w:rsidR="00350460">
        <w:rPr>
          <w:rFonts w:ascii="Calibri,Bold" w:hAnsi="Calibri,Bold" w:cs="Calibri,Bold"/>
          <w:b/>
          <w:bCs/>
          <w:szCs w:val="28"/>
        </w:rPr>
        <w:t xml:space="preserve"> </w:t>
      </w:r>
      <w:r w:rsidR="002F79D6">
        <w:rPr>
          <w:rFonts w:ascii="Calibri,Bold" w:hAnsi="Calibri,Bold" w:cs="Calibri,Bold"/>
          <w:b/>
          <w:bCs/>
          <w:szCs w:val="28"/>
        </w:rPr>
        <w:t xml:space="preserve">E </w:t>
      </w:r>
      <w:proofErr w:type="gramStart"/>
      <w:r w:rsidR="002F79D6">
        <w:rPr>
          <w:rFonts w:ascii="Calibri,Bold" w:hAnsi="Calibri,Bold" w:cs="Calibri,Bold"/>
          <w:b/>
          <w:bCs/>
          <w:szCs w:val="28"/>
        </w:rPr>
        <w:t>V</w:t>
      </w:r>
      <w:r w:rsidR="00F90998">
        <w:rPr>
          <w:rFonts w:ascii="Calibri,Bold" w:hAnsi="Calibri,Bold" w:cs="Calibri,Bold"/>
          <w:b/>
          <w:bCs/>
          <w:szCs w:val="28"/>
        </w:rPr>
        <w:t xml:space="preserve">ISIBILE </w:t>
      </w:r>
      <w:r>
        <w:rPr>
          <w:rFonts w:ascii="Calibri,Bold" w:hAnsi="Calibri,Bold" w:cs="Calibri,Bold"/>
          <w:b/>
          <w:bCs/>
          <w:szCs w:val="28"/>
        </w:rPr>
        <w:t xml:space="preserve"> SUL</w:t>
      </w:r>
      <w:proofErr w:type="gramEnd"/>
      <w:r>
        <w:rPr>
          <w:rFonts w:ascii="Calibri,Bold" w:hAnsi="Calibri,Bold" w:cs="Calibri,Bold"/>
          <w:b/>
          <w:bCs/>
          <w:szCs w:val="28"/>
        </w:rPr>
        <w:t xml:space="preserve"> SITO: </w:t>
      </w:r>
      <w:hyperlink r:id="rId12" w:history="1">
        <w:r w:rsidRPr="00F66565">
          <w:rPr>
            <w:rStyle w:val="Collegamentoipertestuale"/>
            <w:rFonts w:ascii="Calibri,Bold" w:hAnsi="Calibri,Bold" w:cs="Calibri,Bold"/>
            <w:b/>
            <w:bCs/>
            <w:color w:val="0070C0"/>
            <w:szCs w:val="28"/>
          </w:rPr>
          <w:t>https://www.tuttocampo.it/Abruzzo</w:t>
        </w:r>
      </w:hyperlink>
    </w:p>
    <w:p w14:paraId="7C141D5A" w14:textId="174BD7AD" w:rsidR="00F66565" w:rsidRDefault="00350460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350460">
        <w:rPr>
          <w:rFonts w:ascii="Calibri,Bold" w:hAnsi="Calibri,Bold" w:cs="Calibri,Bold"/>
          <w:b/>
          <w:bCs/>
          <w:szCs w:val="28"/>
        </w:rPr>
        <w:t xml:space="preserve">CERCARE IL TORNEO: </w:t>
      </w:r>
      <w:proofErr w:type="gramStart"/>
      <w:r w:rsidRPr="00350460">
        <w:rPr>
          <w:rFonts w:ascii="Calibri,Bold" w:hAnsi="Calibri,Bold" w:cs="Calibri,Bold"/>
          <w:b/>
          <w:bCs/>
          <w:szCs w:val="28"/>
        </w:rPr>
        <w:t>1</w:t>
      </w:r>
      <w:r w:rsidR="00AA6334">
        <w:rPr>
          <w:rFonts w:ascii="Calibri,Bold" w:hAnsi="Calibri,Bold" w:cs="Calibri,Bold"/>
          <w:b/>
          <w:bCs/>
          <w:szCs w:val="28"/>
        </w:rPr>
        <w:t>4</w:t>
      </w:r>
      <w:r w:rsidRPr="00350460">
        <w:rPr>
          <w:rFonts w:ascii="Calibri,Bold" w:hAnsi="Calibri,Bold" w:cs="Calibri,Bold"/>
          <w:b/>
          <w:bCs/>
          <w:szCs w:val="28"/>
        </w:rPr>
        <w:t>°</w:t>
      </w:r>
      <w:proofErr w:type="gramEnd"/>
      <w:r w:rsidRPr="00350460">
        <w:rPr>
          <w:rFonts w:ascii="Calibri,Bold" w:hAnsi="Calibri,Bold" w:cs="Calibri,Bold"/>
          <w:b/>
          <w:bCs/>
          <w:szCs w:val="28"/>
        </w:rPr>
        <w:t xml:space="preserve"> Memorial “ENZO LAURENZIO”</w:t>
      </w:r>
    </w:p>
    <w:p w14:paraId="2546F020" w14:textId="77777777" w:rsidR="00350460" w:rsidRPr="00350460" w:rsidRDefault="00350460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</w:p>
    <w:p w14:paraId="39D3E30D" w14:textId="488A1749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° SI RICORDA A TUTTI PARTECIPANTI DI AVERE UN COMPORTAMENTO CORRETTO PRIMA,</w:t>
      </w:r>
    </w:p>
    <w:p w14:paraId="553D374B" w14:textId="2649A81B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,Bold" w:hAnsi="Calibri,Bold" w:cs="Calibri,Bold"/>
          <w:b/>
          <w:bCs/>
          <w:szCs w:val="28"/>
        </w:rPr>
      </w:pPr>
      <w:r w:rsidRPr="00BD7021">
        <w:rPr>
          <w:rFonts w:ascii="Calibri,Bold" w:hAnsi="Calibri,Bold" w:cs="Calibri,Bold"/>
          <w:b/>
          <w:bCs/>
          <w:szCs w:val="28"/>
        </w:rPr>
        <w:t>DURANTE E DOPO OGNI GARA ONDE EVITARE SPIACEVOLI ESPULSIONI DAL TORNEO NONCHE' DAL GRUPPO DEL CRAL ANGELINI ABRUZZO.</w:t>
      </w:r>
    </w:p>
    <w:p w14:paraId="0FC85B21" w14:textId="2F66D656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145CBB49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44899F22" w14:textId="77777777" w:rsidR="00136B88" w:rsidRPr="00BD7021" w:rsidRDefault="00136B88" w:rsidP="00136B88">
      <w:pPr>
        <w:autoSpaceDE w:val="0"/>
        <w:autoSpaceDN w:val="0"/>
        <w:adjustRightInd w:val="0"/>
        <w:spacing w:after="0" w:line="240" w:lineRule="auto"/>
        <w:ind w:left="0"/>
        <w:rPr>
          <w:rFonts w:ascii="Calibri-Bold" w:hAnsi="Calibri-Bold" w:cs="Calibri-Bold"/>
          <w:b/>
          <w:bCs/>
          <w:color w:val="000000"/>
          <w:sz w:val="18"/>
          <w:szCs w:val="22"/>
        </w:rPr>
      </w:pPr>
    </w:p>
    <w:p w14:paraId="02D48FD7" w14:textId="3BFE5384" w:rsidR="00BD7021" w:rsidRPr="00BD7021" w:rsidRDefault="00BD7021">
      <w:pPr>
        <w:ind w:left="0" w:right="543"/>
        <w:jc w:val="both"/>
        <w:rPr>
          <w:b/>
          <w:bCs/>
          <w:sz w:val="18"/>
          <w:szCs w:val="22"/>
        </w:rPr>
      </w:pPr>
      <w:r w:rsidRPr="00BD7021">
        <w:rPr>
          <w:rFonts w:ascii="Calibri-Bold" w:hAnsi="Calibri-Bold" w:cs="Calibri-Bold"/>
          <w:b/>
          <w:bCs/>
          <w:color w:val="000000"/>
          <w:sz w:val="18"/>
          <w:szCs w:val="22"/>
        </w:rPr>
        <w:t>L' ORGANIZZAZIONE</w:t>
      </w:r>
    </w:p>
    <w:sectPr w:rsidR="00BD7021" w:rsidRPr="00BD7021" w:rsidSect="00735A1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B0D1A" w14:textId="77777777" w:rsidR="002836A3" w:rsidRDefault="002836A3" w:rsidP="001E7D29">
      <w:pPr>
        <w:spacing w:after="0" w:line="240" w:lineRule="auto"/>
      </w:pPr>
      <w:r>
        <w:separator/>
      </w:r>
    </w:p>
  </w:endnote>
  <w:endnote w:type="continuationSeparator" w:id="0">
    <w:p w14:paraId="429214F3" w14:textId="77777777" w:rsidR="002836A3" w:rsidRDefault="002836A3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97984" w14:textId="77777777" w:rsidR="003A768C" w:rsidRDefault="003A76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6098" w14:textId="77777777" w:rsidR="00EC2D5E" w:rsidRDefault="00A448DB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54EB48" wp14:editId="06FA7A3F">
              <wp:simplePos x="0" y="0"/>
              <wp:positionH relativeFrom="column">
                <wp:posOffset>3590925</wp:posOffset>
              </wp:positionH>
              <wp:positionV relativeFrom="paragraph">
                <wp:posOffset>-153670</wp:posOffset>
              </wp:positionV>
              <wp:extent cx="3400425" cy="704850"/>
              <wp:effectExtent l="0" t="0" r="0" b="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0425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FC6198" w14:textId="3D53D522" w:rsidR="00FA6C13" w:rsidRDefault="003A768C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FE156A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Presidente </w:t>
                          </w:r>
                          <w:r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Lello </w:t>
                          </w:r>
                          <w:proofErr w:type="spellStart"/>
                          <w:r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Chiavaroli</w:t>
                          </w:r>
                          <w:r w:rsidR="005F4B65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>i</w:t>
                          </w:r>
                          <w:proofErr w:type="spellEnd"/>
                          <w:r w:rsidR="00FA6C13" w:rsidRPr="003A768C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2"/>
                              <w:szCs w:val="20"/>
                            </w:rPr>
                            <w:t xml:space="preserve"> </w:t>
                          </w:r>
                        </w:p>
                        <w:p w14:paraId="26D2FA1C" w14:textId="1DFDF284" w:rsidR="00363D1E" w:rsidRPr="00FA6C13" w:rsidRDefault="00FA6C13" w:rsidP="00FA6C1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 w:firstLine="720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       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Via 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Raiale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, 1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08</w:t>
                          </w:r>
                          <w:r w:rsidR="00EC2D5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FE156A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-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65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12</w:t>
                          </w:r>
                          <w:r w:rsidR="00B87194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8</w:t>
                          </w:r>
                          <w:r w:rsidR="00363D1E" w:rsidRPr="00AC749F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PE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>SCARA</w:t>
                          </w:r>
                          <w:r w:rsidR="003C785B">
                            <w:rPr>
                              <w:rFonts w:ascii="Calibri,Bold" w:hAnsi="Calibri,Bold" w:cs="Calibri,Bold"/>
                              <w:bCs/>
                              <w:iCs/>
                              <w:color w:val="002060"/>
                              <w:sz w:val="18"/>
                              <w:szCs w:val="18"/>
                            </w:rPr>
                            <w:t xml:space="preserve"> (PE)</w:t>
                          </w:r>
                        </w:p>
                        <w:p w14:paraId="1FF67780" w14:textId="30DA479E" w:rsidR="00FE156A" w:rsidRDefault="00FE156A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       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Tel. 3</w:t>
                          </w:r>
                          <w:r w:rsidR="003A768C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>687498574</w:t>
                          </w:r>
                          <w:r w:rsidR="00EC2D5E" w:rsidRPr="002F65E3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Fax 085.4501521</w:t>
                          </w:r>
                        </w:p>
                        <w:p w14:paraId="3C056D59" w14:textId="40FA5828" w:rsidR="00015CAF" w:rsidRPr="003C785B" w:rsidRDefault="003C785B" w:rsidP="00FE156A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firstLine="547"/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</w:t>
                          </w:r>
                          <w:r w:rsidR="003A768C"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             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C.F.: 91025070680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54EB4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282.75pt;margin-top:-12.1pt;width:267.7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" filled="f" stroked="f">
              <v:textbox>
                <w:txbxContent>
                  <w:p w14:paraId="02FC6198" w14:textId="3D53D522" w:rsidR="00FA6C13" w:rsidRDefault="003A768C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 </w:t>
                    </w:r>
                    <w:r w:rsidR="00FE156A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Presidente </w:t>
                    </w:r>
                    <w:r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Lello </w:t>
                    </w:r>
                    <w:proofErr w:type="spellStart"/>
                    <w:r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Chiavaroli</w:t>
                    </w:r>
                    <w:r w:rsidR="005F4B65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>i</w:t>
                    </w:r>
                    <w:proofErr w:type="spellEnd"/>
                    <w:r w:rsidR="00FA6C13" w:rsidRPr="003A768C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2"/>
                        <w:szCs w:val="20"/>
                      </w:rPr>
                      <w:t xml:space="preserve"> </w:t>
                    </w:r>
                  </w:p>
                  <w:p w14:paraId="26D2FA1C" w14:textId="1DFDF284" w:rsidR="00363D1E" w:rsidRPr="00FA6C13" w:rsidRDefault="00FA6C13" w:rsidP="00FA6C13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 w:firstLine="720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       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Via 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Raiale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, 1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08</w:t>
                    </w:r>
                    <w:r w:rsidR="00EC2D5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FE156A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-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65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12</w:t>
                    </w:r>
                    <w:r w:rsidR="00B87194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8</w:t>
                    </w:r>
                    <w:r w:rsidR="00363D1E" w:rsidRPr="00AC749F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PE</w:t>
                    </w:r>
                    <w:r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>SCARA</w:t>
                    </w:r>
                    <w:r w:rsidR="003C785B">
                      <w:rPr>
                        <w:rFonts w:ascii="Calibri,Bold" w:hAnsi="Calibri,Bold" w:cs="Calibri,Bold"/>
                        <w:bCs/>
                        <w:iCs/>
                        <w:color w:val="002060"/>
                        <w:sz w:val="18"/>
                        <w:szCs w:val="18"/>
                      </w:rPr>
                      <w:t xml:space="preserve"> (PE)</w:t>
                    </w:r>
                  </w:p>
                  <w:p w14:paraId="1FF67780" w14:textId="30DA479E" w:rsidR="00FE156A" w:rsidRDefault="00FE156A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       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Tel. 3</w:t>
                    </w:r>
                    <w:r w:rsidR="003A768C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>687498574</w:t>
                    </w:r>
                    <w:r w:rsidR="00EC2D5E" w:rsidRPr="002F65E3">
                      <w:rPr>
                        <w:rFonts w:ascii="Calibri,Bold" w:hAnsi="Calibri,Bold" w:cs="Calibri,Bold"/>
                        <w:bCs/>
                        <w:color w:val="002060"/>
                        <w:sz w:val="18"/>
                        <w:szCs w:val="18"/>
                      </w:rPr>
                      <w:t xml:space="preserve"> Fax 085.4501521</w:t>
                    </w:r>
                  </w:p>
                  <w:p w14:paraId="3C056D59" w14:textId="40FA5828" w:rsidR="00015CAF" w:rsidRPr="003C785B" w:rsidRDefault="003C785B" w:rsidP="00FE156A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firstLine="547"/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</w:t>
                    </w:r>
                    <w:r w:rsidR="003A768C"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                        </w:t>
                    </w:r>
                    <w:r>
                      <w:rPr>
                        <w:rFonts w:ascii="Calibri,Bold" w:hAnsi="Calibri,Bold" w:cs="Calibri,Bold"/>
                        <w:b/>
                        <w:color w:val="002060"/>
                        <w:sz w:val="18"/>
                        <w:szCs w:val="18"/>
                      </w:rPr>
                      <w:t xml:space="preserve">C.F.: 91025070680 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A7BB5" w14:textId="77777777" w:rsidR="003A768C" w:rsidRDefault="003A76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A313B" w14:textId="77777777" w:rsidR="002836A3" w:rsidRDefault="002836A3" w:rsidP="001E7D29">
      <w:pPr>
        <w:spacing w:after="0" w:line="240" w:lineRule="auto"/>
      </w:pPr>
      <w:r>
        <w:separator/>
      </w:r>
    </w:p>
  </w:footnote>
  <w:footnote w:type="continuationSeparator" w:id="0">
    <w:p w14:paraId="518BCEA2" w14:textId="77777777" w:rsidR="002836A3" w:rsidRDefault="002836A3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29586" w14:textId="77777777" w:rsidR="003A768C" w:rsidRDefault="003A76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7222" w14:textId="4A4CC37F" w:rsidR="002E4F42" w:rsidRDefault="003A768C">
    <w:r>
      <w:rPr>
        <w:noProof/>
        <w:sz w:val="40"/>
        <w:lang w:eastAsia="it-IT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6A0ECD" wp14:editId="3DEADDB3">
              <wp:simplePos x="0" y="0"/>
              <wp:positionH relativeFrom="page">
                <wp:posOffset>85725</wp:posOffset>
              </wp:positionH>
              <wp:positionV relativeFrom="page">
                <wp:align>top</wp:align>
              </wp:positionV>
              <wp:extent cx="7553960" cy="10838815"/>
              <wp:effectExtent l="0" t="0" r="21590" b="33655"/>
              <wp:wrapNone/>
              <wp:docPr id="3" name="Group 29" descr="Background design and shap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3960" cy="10838815"/>
                        <a:chOff x="0" y="0"/>
                        <a:chExt cx="75568" cy="108657"/>
                      </a:xfrm>
                    </wpg:grpSpPr>
                    <wps:wsp>
                      <wps:cNvPr id="4" name="Freeform: Shape 8"/>
                      <wps:cNvSpPr>
                        <a:spLocks/>
                      </wps:cNvSpPr>
                      <wps:spPr bwMode="auto">
                        <a:xfrm>
                          <a:off x="41201" y="0"/>
                          <a:ext cx="34367" cy="8964"/>
                        </a:xfrm>
                        <a:custGeom>
                          <a:avLst/>
                          <a:gdLst>
                            <a:gd name="T0" fmla="*/ 3429209 w 3436678"/>
                            <a:gd name="T1" fmla="*/ 12451 h 896496"/>
                            <a:gd name="T2" fmla="*/ 3429209 w 3436678"/>
                            <a:gd name="T3" fmla="*/ 889027 h 896496"/>
                            <a:gd name="T4" fmla="*/ 497239 w 3436678"/>
                            <a:gd name="T5" fmla="*/ 889027 h 896496"/>
                            <a:gd name="T6" fmla="*/ 12452 w 3436678"/>
                            <a:gd name="T7" fmla="*/ 12451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lnTo>
                                <a:pt x="3429208" y="12451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Freeform: Shape 9"/>
                      <wps:cNvSpPr>
                        <a:spLocks/>
                      </wps:cNvSpPr>
                      <wps:spPr bwMode="auto">
                        <a:xfrm>
                          <a:off x="0" y="6562"/>
                          <a:ext cx="35196" cy="8965"/>
                        </a:xfrm>
                        <a:custGeom>
                          <a:avLst/>
                          <a:gdLst>
                            <a:gd name="T0" fmla="*/ 12452 w 3519690"/>
                            <a:gd name="T1" fmla="*/ 890687 h 896496"/>
                            <a:gd name="T2" fmla="*/ 12452 w 3519690"/>
                            <a:gd name="T3" fmla="*/ 12451 h 896496"/>
                            <a:gd name="T4" fmla="*/ 3030752 w 3519690"/>
                            <a:gd name="T5" fmla="*/ 12451 h 896496"/>
                            <a:gd name="T6" fmla="*/ 3515540 w 3519690"/>
                            <a:gd name="T7" fmla="*/ 89068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lnTo>
                                <a:pt x="12452" y="89068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Freeform: Shape 12"/>
                      <wps:cNvSpPr>
                        <a:spLocks/>
                      </wps:cNvSpPr>
                      <wps:spPr bwMode="auto">
                        <a:xfrm>
                          <a:off x="33994" y="98862"/>
                          <a:ext cx="9125" cy="9792"/>
                        </a:xfrm>
                        <a:custGeom>
                          <a:avLst/>
                          <a:gdLst>
                            <a:gd name="T0" fmla="*/ 12443 w 913127"/>
                            <a:gd name="T1" fmla="*/ 981661 h 979505"/>
                            <a:gd name="T2" fmla="*/ 574872 w 913127"/>
                            <a:gd name="T3" fmla="*/ 12447 h 979505"/>
                            <a:gd name="T4" fmla="*/ 905029 w 913127"/>
                            <a:gd name="T5" fmla="*/ 12447 h 979505"/>
                            <a:gd name="T6" fmla="*/ 342601 w 913127"/>
                            <a:gd name="T7" fmla="*/ 981661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Freeform: Shape 13"/>
                      <wps:cNvSpPr>
                        <a:spLocks/>
                      </wps:cNvSpPr>
                      <wps:spPr bwMode="auto">
                        <a:xfrm>
                          <a:off x="28292" y="98862"/>
                          <a:ext cx="9131" cy="9795"/>
                        </a:xfrm>
                        <a:custGeom>
                          <a:avLst/>
                          <a:gdLst>
                            <a:gd name="T0" fmla="*/ 12452 w 913127"/>
                            <a:gd name="T1" fmla="*/ 981998 h 979505"/>
                            <a:gd name="T2" fmla="*/ 570289 w 913127"/>
                            <a:gd name="T3" fmla="*/ 12451 h 979505"/>
                            <a:gd name="T4" fmla="*/ 900675 w 913127"/>
                            <a:gd name="T5" fmla="*/ 12451 h 979505"/>
                            <a:gd name="T6" fmla="*/ 342838 w 913127"/>
                            <a:gd name="T7" fmla="*/ 981998 h 979505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lnTo>
                                <a:pt x="12452" y="981997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Freeform: Shape 14"/>
                      <wps:cNvSpPr>
                        <a:spLocks/>
                      </wps:cNvSpPr>
                      <wps:spPr bwMode="auto">
                        <a:xfrm>
                          <a:off x="40341" y="98862"/>
                          <a:ext cx="35197" cy="8965"/>
                        </a:xfrm>
                        <a:custGeom>
                          <a:avLst/>
                          <a:gdLst>
                            <a:gd name="T0" fmla="*/ 3515540 w 3519690"/>
                            <a:gd name="T1" fmla="*/ 889027 h 896496"/>
                            <a:gd name="T2" fmla="*/ 3515540 w 3519690"/>
                            <a:gd name="T3" fmla="*/ 12451 h 896496"/>
                            <a:gd name="T4" fmla="*/ 497239 w 3519690"/>
                            <a:gd name="T5" fmla="*/ 12451 h 896496"/>
                            <a:gd name="T6" fmla="*/ 12452 w 3519690"/>
                            <a:gd name="T7" fmla="*/ 889027 h 89649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lnTo>
                                <a:pt x="3515540" y="889026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Freeform: Shape 8"/>
                      <wps:cNvSpPr>
                        <a:spLocks/>
                      </wps:cNvSpPr>
                      <wps:spPr bwMode="auto">
                        <a:xfrm>
                          <a:off x="28722" y="0"/>
                          <a:ext cx="12173" cy="15424"/>
                        </a:xfrm>
                        <a:custGeom>
                          <a:avLst/>
                          <a:gdLst>
                            <a:gd name="T0" fmla="*/ 0 w 1217675"/>
                            <a:gd name="T1" fmla="*/ 0 h 1542668"/>
                            <a:gd name="T2" fmla="*/ 330184 w 1217675"/>
                            <a:gd name="T3" fmla="*/ 0 h 1542668"/>
                            <a:gd name="T4" fmla="*/ 1217295 w 1217675"/>
                            <a:gd name="T5" fmla="*/ 1542415 h 1542668"/>
                            <a:gd name="T6" fmla="*/ 888256 w 1217675"/>
                            <a:gd name="T7" fmla="*/ 1542415 h 1542668"/>
                            <a:gd name="T8" fmla="*/ 0 w 1217675"/>
                            <a:gd name="T9" fmla="*/ 0 h 1542668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Freeform: Shape 7"/>
                      <wps:cNvSpPr>
                        <a:spLocks/>
                      </wps:cNvSpPr>
                      <wps:spPr bwMode="auto">
                        <a:xfrm>
                          <a:off x="34747" y="0"/>
                          <a:ext cx="12251" cy="15426"/>
                        </a:xfrm>
                        <a:custGeom>
                          <a:avLst/>
                          <a:gdLst>
                            <a:gd name="T0" fmla="*/ 0 w 1225138"/>
                            <a:gd name="T1" fmla="*/ 0 h 1542664"/>
                            <a:gd name="T2" fmla="*/ 330265 w 1225138"/>
                            <a:gd name="T3" fmla="*/ 0 h 1542664"/>
                            <a:gd name="T4" fmla="*/ 1225138 w 1225138"/>
                            <a:gd name="T5" fmla="*/ 1542664 h 1542664"/>
                            <a:gd name="T6" fmla="*/ 895208 w 1225138"/>
                            <a:gd name="T7" fmla="*/ 1542664 h 1542664"/>
                            <a:gd name="T8" fmla="*/ 0 w 1225138"/>
                            <a:gd name="T9" fmla="*/ 0 h 154266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22E9295D" id="Group 29" o:spid="_x0000_s1026" alt="Background design and shapes" style="position:absolute;margin-left:6.75pt;margin-top:0;width:594.8pt;height:853.45pt;z-index:251659264;mso-width-percent:1000;mso-height-percent:1016;mso-position-horizontal-relative:page;mso-position-vertical:top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">
              <v:shape id="Freeform: Shape 8" o:spid="_x0000_s1027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hLcIA&#10;AADaAAAADwAAAGRycy9kb3ducmV2LnhtbESP0YrCMBRE3wX/IVxh3zTVFVeqUXaFhSq+2O0HXJtr&#10;W2xuShO17tcbQfBxmJkzzHLdmVpcqXWVZQXjUQSCOLe64kJB9vc7nINwHlljbZkU3MnBetXvLTHW&#10;9sYHuqa+EAHCLkYFpfdNLKXLSzLoRrYhDt7JtgZ9kG0hdYu3ADe1nETRTBqsOCyU2NCmpPycXoyC&#10;4/+8y45plmx3nxP5tU+au/3ZKvUx6L4XIDx1/h1+tROtYArPK+EG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uGEtwgAAANoAAAAPAAAAAAAAAAAAAAAAAJgCAABkcnMvZG93&#10;bnJldi54bWxQSwUGAAAAAAQABAD1AAAAhwMAAAAA&#10;" path="m3429208,12451r,876575l497239,889026,12452,12451r341675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4292,124;34292,8889;4972,8889;125,124" o:connectangles="0,0,0,0"/>
              </v:shape>
              <v:shape id="Freeform: Shape 9" o:spid="_x0000_s1028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93gMIA&#10;AADaAAAADwAAAGRycy9kb3ducmV2LnhtbESP0WrCQBRE3wX/YbmCb7ppwVhSVykBQZBSkuYDLtlr&#10;Epq9G7PbuP69Wyj4OMzMGWZ3CKYXE42us6zgZZ2AIK6t7rhRUH0fV28gnEfW2FsmBXdycNjPZzvM&#10;tL1xQVPpGxEh7DJU0Ho/ZFK6uiWDbm0H4uhd7GjQRzk2Uo94i3DTy9ckSaXBjuNCiwPlLdU/5a9R&#10;cDXOnL/O2yq46jPNC1lsLl1QarkIH+8gPAX/DP+3T1rBBv6uxBsg9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D3eAwgAAANoAAAAPAAAAAAAAAAAAAAAAAJgCAABkcnMvZG93&#10;bnJldi54bWxQSwUGAAAAAAQABAD1AAAAhwMAAAAA&#10;" path="m12452,890686r,-878235l3030752,12451r484788,878235l12452,890686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8907;125,125;30307,125;35155,8907" o:connectangles="0,0,0,0"/>
              </v:shape>
              <v:shape id="Freeform: Shape 12" o:spid="_x0000_s1029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+TjsAA&#10;AADaAAAADwAAAGRycy9kb3ducmV2LnhtbESPzYrCMBSF94LvEK4wO01V1LFjFBFk3FoFnd2d5toW&#10;m5uSRK1vPxkQXB6+88NZrFpTizs5X1lWMBwkIIhzqysuFBwP2/4nCB+QNdaWScGTPKyW3c4CU20f&#10;vKd7FgoRS9inqKAMoUml9HlJBv3ANsSRXawzGKJ0hdQOH7Hc1HKUJFNpsOK4UGJDm5Lya3YzCswk&#10;cZH/zr/329n8TNnPbnxqlProtesvEIHa8Da/0jutYAr/V+INk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2+TjsAAAADaAAAADwAAAAAAAAAAAAAAAACYAgAAZHJzL2Rvd25y&#10;ZXYueG1sUEsFBgAAAAAEAAQA9QAAAIUDAAAAAA==&#10;" path="m12452,981997l575270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4,9814;5745,124;9044,124;3424,9814" o:connectangles="0,0,0,0"/>
              </v:shape>
              <v:shape id="Freeform: Shape 13" o:spid="_x0000_s1030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M2FcEA&#10;AADaAAAADwAAAGRycy9kb3ducmV2LnhtbESPX2vCMBTF3wf7DuEOfFvTKVtnNYoMRF+tgvPt2lzb&#10;suYmJJnWb78MBns8/M4fznw5mF5cyYfOsoKXLAdBXFvdcaPgsF8/v4MIEVljb5kU3CnAcvH4MMdS&#10;2xvv6FrFRqQSDiUqaGN0pZShbslgyKwjTuxivcGYpG+k9nhL5aaX4zx/kwY7TgstOvpoqf6qvo0C&#10;85r7xM/TzW5dTD+pOm0nR6fU6GlYzUBEGuK/+S+91QoK+L2SboB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jNhXBAAAA2gAAAA8AAAAAAAAAAAAAAAAAmAIAAGRycy9kb3du&#10;cmV2LnhtbFBLBQYAAAAABAAEAPUAAACGAwAAAAA=&#10;" path="m12452,981997l570289,12451r330386,l342838,981997r-330386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125,9820;5703,125;9006,125;3428,9820" o:connectangles="0,0,0,0"/>
              </v:shape>
              <v:shape id="Freeform: Shape 14" o:spid="_x0000_s1031" style="position:absolute;left:40341;top:98862;width:35197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7YHr4A&#10;AADaAAAADwAAAGRycy9kb3ducmV2LnhtbERPzYrCMBC+L/gOYQRv29QFXammRQRBEFmqfYChGdti&#10;M6lNVuPbm8PCHj++/00RTC8eNLrOsoJ5koIgrq3uuFFQXfafKxDOI2vsLZOCFzko8snHBjNtn1zS&#10;4+wbEUPYZaig9X7IpHR1SwZdYgfiyF3taNBHODZSj/iM4aaXX2m6lAY7jg0tDrRrqb6df42Cu3Hm&#10;+HP8roKrTstdKcvFtQtKzaZhuwbhKfh/8Z/7oBXErfFKvAEyf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gO2B6+AAAA2gAAAA8AAAAAAAAAAAAAAAAAmAIAAGRycy9kb3ducmV2&#10;LnhtbFBLBQYAAAAABAAEAPUAAACDAwAAAAA=&#10;" path="m3515540,889026r,-876575l497239,12451,12452,889026r3503088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35155,8890;35155,125;4972,125;125,8890" o:connectangles="0,0,0,0"/>
              </v:shape>
              <v:shape id="Freeform: Shape 8" o:spid="_x0000_s1032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yJd8MA&#10;AADaAAAADwAAAGRycy9kb3ducmV2LnhtbESPzWrDMBCE74W8g9hAb42ctpTEiWKKIRBSaMnPAyzS&#10;xjKxVq6l2s7bR4VCj8PMfMOsi9E1oqcu1J4VzGcZCGLtTc2VgvNp+7QAESKywcYzKbhRgGIzeVhj&#10;bvzAB+qPsRIJwiFHBTbGNpcyaEsOw8y3xMm7+M5hTLKrpOlwSHDXyOcse5MOa04LFlsqLenr8ccp&#10;qC4yu/kvvf2wi+/P/asud+NLrdTjdHxfgYg0xv/wX3tnFCzh90q6A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yJd8MAAADaAAAADwAAAAAAAAAAAAAAAACYAgAAZHJzL2Rv&#10;d25yZXYueG1sUEsFBgAAAAAEAAQA9QAAAIgDAAAAAA==&#10;" path="m,l330287,r887388,1542668l888533,1542668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1,0;12169,15421;8880,15421;0,0" o:connectangles="0,0,0,0,0"/>
              </v:shape>
              <v:shape id="Freeform: Shape 7" o:spid="_x0000_s1033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VVIsEA&#10;AADbAAAADwAAAGRycy9kb3ducmV2LnhtbESPTWsCMRCG7wX/Q5hCbzXbCla2RhGhIOKhXfU+JONu&#10;aDJZNlG3/75zKPQ2w7wfzyzXYwzqRkP2iQ28TCtQxDY5z62B0/HjeQEqF2SHITEZ+KEM69XkYYm1&#10;S3f+oltTWiUhnGs00JXS11pn21HEPE09sdwuaYhYZB1a7Qa8S3gM+rWq5jqiZ2nosKdtR/a7uUbp&#10;DZfGv23mdJ7Zffj0hwPjyRrz9Dhu3kEVGsu/+M+9c4Iv9PKLDK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lVSLBAAAA2wAAAA8AAAAAAAAAAAAAAAAAmAIAAGRycy9kb3du&#10;cmV2LnhtbFBLBQYAAAAABAAEAPUAAACGAwAAAAA=&#10;" path="m,l330265,r894873,1542664l895208,1542664,,xe" fillcolor="#7fc0db [1940]" strokecolor="#7fc0db [1940]" strokeweight="1pt">
                <v:fill color2="#d4eaf3 [660]" rotate="t" angle="135" focus="50%" type="gradient"/>
                <v:stroke joinstyle="miter"/>
                <v:shadow color="#1a495c [1604]" opacity=".5" offset="1pt"/>
                <v:path arrowok="t" o:connecttype="custom" o:connectlocs="0,0;3303,0;12251,15426;8952,15426;0,0" o:connectangles="0,0,0,0,0"/>
              </v:shape>
              <w10:wrap anchorx="page" anchory="page"/>
            </v:group>
          </w:pict>
        </mc:Fallback>
      </mc:AlternateContent>
    </w:r>
    <w:r w:rsidR="00000000">
      <w:rPr>
        <w:noProof/>
        <w:sz w:val="40"/>
        <w:lang w:eastAsia="it-IT"/>
      </w:rPr>
      <w:pict w14:anchorId="7600EF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3" type="#_x0000_t75" style="position:absolute;left:0;text-align:left;margin-left:21.1pt;margin-top:-35.65pt;width:127.4pt;height:114.75pt;z-index:251660288;mso-position-horizontal-relative:margin;mso-position-vertical-relative:margin">
          <v:imagedata r:id="rId1" o:title="INTESTAZIONE CRAL" croptop="-412f" cropbottom="59487f" cropleft="9331f" cropright="46310f"/>
          <o:lock v:ext="edit" aspectratio="f"/>
          <w10:wrap anchorx="margin" anchory="margin"/>
        </v:shape>
      </w:pic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02D07E" wp14:editId="7DF4B11B">
              <wp:simplePos x="0" y="0"/>
              <wp:positionH relativeFrom="column">
                <wp:posOffset>1405890</wp:posOffset>
              </wp:positionH>
              <wp:positionV relativeFrom="paragraph">
                <wp:posOffset>371475</wp:posOffset>
              </wp:positionV>
              <wp:extent cx="3867785" cy="504825"/>
              <wp:effectExtent l="0" t="0" r="3175" b="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778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657CEF" w14:textId="46E67465" w:rsidR="007F5285" w:rsidRPr="00BA7000" w:rsidRDefault="000D3E8D" w:rsidP="007F5285">
                          <w:pPr>
                            <w:ind w:left="0"/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</w:pPr>
                          <w:r w:rsidRPr="00015CA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>CRAL</w:t>
                          </w:r>
                          <w:r w:rsidR="0022002F">
                            <w:rPr>
                              <w:rFonts w:ascii="Aharoni" w:hAnsi="Aharoni" w:cs="Aharoni"/>
                              <w:b/>
                              <w:color w:val="0070C0"/>
                              <w:sz w:val="52"/>
                              <w:szCs w:val="52"/>
                            </w:rPr>
                            <w:t xml:space="preserve"> </w:t>
                          </w:r>
                          <w:r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A</w:t>
                          </w:r>
                          <w:r w:rsidR="00015CAF" w:rsidRPr="00BA7000">
                            <w:rPr>
                              <w:rFonts w:ascii="Franklin Gothic Medium Cond" w:hAnsi="Franklin Gothic Medium Cond"/>
                              <w:b/>
                              <w:color w:val="0070C0"/>
                              <w:sz w:val="44"/>
                              <w:szCs w:val="44"/>
                            </w:rPr>
                            <w:t>ngelini Abruzzo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2D07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110.7pt;margin-top:29.25pt;width:304.5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" filled="f" stroked="f">
              <v:textbox>
                <w:txbxContent>
                  <w:p w14:paraId="46657CEF" w14:textId="46E67465" w:rsidR="007F5285" w:rsidRPr="00BA7000" w:rsidRDefault="000D3E8D" w:rsidP="007F5285">
                    <w:pPr>
                      <w:ind w:left="0"/>
                      <w:jc w:val="center"/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</w:pPr>
                    <w:r w:rsidRPr="00015CA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>CRAL</w:t>
                    </w:r>
                    <w:r w:rsidR="0022002F">
                      <w:rPr>
                        <w:rFonts w:ascii="Aharoni" w:hAnsi="Aharoni" w:cs="Aharoni"/>
                        <w:b/>
                        <w:color w:val="0070C0"/>
                        <w:sz w:val="52"/>
                        <w:szCs w:val="52"/>
                      </w:rPr>
                      <w:t xml:space="preserve"> </w:t>
                    </w:r>
                    <w:r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A</w:t>
                    </w:r>
                    <w:r w:rsidR="00015CAF" w:rsidRPr="00BA7000">
                      <w:rPr>
                        <w:rFonts w:ascii="Franklin Gothic Medium Cond" w:hAnsi="Franklin Gothic Medium Cond"/>
                        <w:b/>
                        <w:color w:val="0070C0"/>
                        <w:sz w:val="44"/>
                        <w:szCs w:val="44"/>
                      </w:rPr>
                      <w:t>ngelini Abruzzo</w:t>
                    </w:r>
                  </w:p>
                </w:txbxContent>
              </v:textbox>
            </v:shape>
          </w:pict>
        </mc:Fallback>
      </mc:AlternateContent>
    </w:r>
    <w:r w:rsidR="00A448DB">
      <w:rPr>
        <w:noProof/>
        <w:sz w:val="40"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AC3E749" wp14:editId="488CD1AE">
              <wp:simplePos x="0" y="0"/>
              <wp:positionH relativeFrom="column">
                <wp:posOffset>3693160</wp:posOffset>
              </wp:positionH>
              <wp:positionV relativeFrom="paragraph">
                <wp:posOffset>-266700</wp:posOffset>
              </wp:positionV>
              <wp:extent cx="3209925" cy="676275"/>
              <wp:effectExtent l="0" t="0" r="2540" b="0"/>
              <wp:wrapNone/>
              <wp:docPr id="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9925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70D2E" w14:textId="77777777" w:rsidR="00363D1E" w:rsidRPr="002F65E3" w:rsidRDefault="00363D1E" w:rsidP="00363D1E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jc w:val="right"/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proofErr w:type="gramStart"/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emai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l</w:t>
                          </w:r>
                          <w:proofErr w:type="gramEnd"/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: 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cralangeliniabruzzo@fatergroup.com</w:t>
                          </w:r>
                        </w:p>
                        <w:p w14:paraId="73AC870A" w14:textId="5BD1F1A5" w:rsidR="00363D1E" w:rsidRPr="00363D1E" w:rsidRDefault="003C785B" w:rsidP="003C785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0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ab/>
                            <w:t xml:space="preserve">           </w:t>
                          </w:r>
                          <w:r>
                            <w:rPr>
                              <w:rFonts w:ascii="Calibri,Bold" w:hAnsi="Calibri,Bold" w:cs="Calibri,Bold"/>
                              <w:b/>
                              <w:bCs/>
                              <w:i/>
                              <w:color w:val="002060"/>
                              <w:sz w:val="20"/>
                              <w:szCs w:val="20"/>
                            </w:rPr>
                            <w:t>sito</w:t>
                          </w:r>
                          <w:r w:rsidRPr="002F65E3">
                            <w:rPr>
                              <w:rFonts w:ascii="Calibri,Bold" w:hAnsi="Calibri,Bold" w:cs="Calibri,Bold"/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: </w:t>
                          </w:r>
                          <w:r w:rsidR="00AD755E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www.c</w:t>
                          </w:r>
                          <w:r w:rsidRPr="00015CAF"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ralangelini</w:t>
                          </w:r>
                          <w:r>
                            <w:rPr>
                              <w:rFonts w:ascii="Calibri,Bold" w:hAnsi="Calibri,Bold" w:cs="Calibri,Bold"/>
                              <w:bCs/>
                              <w:color w:val="002060"/>
                              <w:sz w:val="20"/>
                              <w:szCs w:val="20"/>
                            </w:rPr>
                            <w:t>.it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C3E749" id="Text Box 21" o:spid="_x0000_s1027" type="#_x0000_t202" style="position:absolute;left:0;text-align:left;margin-left:290.8pt;margin-top:-21pt;width:252.7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" filled="f" stroked="f">
              <v:textbox>
                <w:txbxContent>
                  <w:p w14:paraId="6AF70D2E" w14:textId="77777777" w:rsidR="00363D1E" w:rsidRPr="002F65E3" w:rsidRDefault="00363D1E" w:rsidP="00363D1E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jc w:val="right"/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proofErr w:type="gramStart"/>
                    <w:r w:rsidRPr="002F65E3"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emai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>l</w:t>
                    </w:r>
                    <w:proofErr w:type="gramEnd"/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: 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cralangeliniabruzzo@fatergroup.com</w:t>
                    </w:r>
                  </w:p>
                  <w:p w14:paraId="73AC870A" w14:textId="5BD1F1A5" w:rsidR="00363D1E" w:rsidRPr="00363D1E" w:rsidRDefault="003C785B" w:rsidP="003C785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rPr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color w:val="FFFFFF" w:themeColor="background1"/>
                        <w:sz w:val="20"/>
                        <w:szCs w:val="20"/>
                      </w:rPr>
                      <w:tab/>
                      <w:t xml:space="preserve">           </w:t>
                    </w:r>
                    <w:r>
                      <w:rPr>
                        <w:rFonts w:ascii="Calibri,Bold" w:hAnsi="Calibri,Bold" w:cs="Calibri,Bold"/>
                        <w:b/>
                        <w:bCs/>
                        <w:i/>
                        <w:color w:val="002060"/>
                        <w:sz w:val="20"/>
                        <w:szCs w:val="20"/>
                      </w:rPr>
                      <w:t>sito</w:t>
                    </w:r>
                    <w:r w:rsidRPr="002F65E3">
                      <w:rPr>
                        <w:rFonts w:ascii="Calibri,Bold" w:hAnsi="Calibri,Bold" w:cs="Calibri,Bold"/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: </w:t>
                    </w:r>
                    <w:r w:rsidR="00AD755E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www.c</w:t>
                    </w:r>
                    <w:r w:rsidRPr="00015CAF"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ralangelini</w:t>
                    </w:r>
                    <w:r>
                      <w:rPr>
                        <w:rFonts w:ascii="Calibri,Bold" w:hAnsi="Calibri,Bold" w:cs="Calibri,Bold"/>
                        <w:bCs/>
                        <w:color w:val="002060"/>
                        <w:sz w:val="20"/>
                        <w:szCs w:val="20"/>
                      </w:rPr>
                      <w:t>.it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12924" w14:textId="77777777" w:rsidR="003A768C" w:rsidRDefault="003A76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Numeroelenco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208C"/>
    <w:multiLevelType w:val="hybridMultilevel"/>
    <w:tmpl w:val="C7408E4E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3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9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B7D13BB"/>
    <w:multiLevelType w:val="multilevel"/>
    <w:tmpl w:val="431C007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856772"/>
    <w:multiLevelType w:val="multilevel"/>
    <w:tmpl w:val="4E88364C"/>
    <w:lvl w:ilvl="0">
      <w:start w:val="1"/>
      <w:numFmt w:val="upperRoman"/>
      <w:pStyle w:val="Numeroelenco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Numeroelenco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4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6" w15:restartNumberingAfterBreak="0">
    <w:nsid w:val="67502D21"/>
    <w:multiLevelType w:val="hybridMultilevel"/>
    <w:tmpl w:val="4F221C5C"/>
    <w:lvl w:ilvl="0" w:tplc="62ACD68C">
      <w:start w:val="2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7" w15:restartNumberingAfterBreak="0">
    <w:nsid w:val="68C10718"/>
    <w:multiLevelType w:val="multilevel"/>
    <w:tmpl w:val="04090023"/>
    <w:styleLink w:val="ArticoloSezione"/>
    <w:lvl w:ilvl="0">
      <w:start w:val="1"/>
      <w:numFmt w:val="upperRoman"/>
      <w:lvlText w:val="Articolo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zion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69F241F2"/>
    <w:multiLevelType w:val="hybridMultilevel"/>
    <w:tmpl w:val="45D43920"/>
    <w:lvl w:ilvl="0" w:tplc="9676B2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2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1271089395">
    <w:abstractNumId w:val="39"/>
  </w:num>
  <w:num w:numId="2" w16cid:durableId="898327915">
    <w:abstractNumId w:val="20"/>
  </w:num>
  <w:num w:numId="3" w16cid:durableId="2111774219">
    <w:abstractNumId w:val="22"/>
  </w:num>
  <w:num w:numId="4" w16cid:durableId="1372414228">
    <w:abstractNumId w:val="13"/>
  </w:num>
  <w:num w:numId="5" w16cid:durableId="1892764444">
    <w:abstractNumId w:val="40"/>
  </w:num>
  <w:num w:numId="6" w16cid:durableId="248929327">
    <w:abstractNumId w:val="9"/>
  </w:num>
  <w:num w:numId="7" w16cid:durableId="1873373405">
    <w:abstractNumId w:val="7"/>
  </w:num>
  <w:num w:numId="8" w16cid:durableId="901988196">
    <w:abstractNumId w:val="6"/>
  </w:num>
  <w:num w:numId="9" w16cid:durableId="182325040">
    <w:abstractNumId w:val="5"/>
  </w:num>
  <w:num w:numId="10" w16cid:durableId="2089885209">
    <w:abstractNumId w:val="4"/>
  </w:num>
  <w:num w:numId="11" w16cid:durableId="520509290">
    <w:abstractNumId w:val="8"/>
  </w:num>
  <w:num w:numId="12" w16cid:durableId="282270725">
    <w:abstractNumId w:val="3"/>
  </w:num>
  <w:num w:numId="13" w16cid:durableId="30692652">
    <w:abstractNumId w:val="2"/>
  </w:num>
  <w:num w:numId="14" w16cid:durableId="404107368">
    <w:abstractNumId w:val="1"/>
  </w:num>
  <w:num w:numId="15" w16cid:durableId="82999072">
    <w:abstractNumId w:val="0"/>
  </w:num>
  <w:num w:numId="16" w16cid:durableId="1598562554">
    <w:abstractNumId w:val="14"/>
  </w:num>
  <w:num w:numId="17" w16cid:durableId="1527479731">
    <w:abstractNumId w:val="19"/>
  </w:num>
  <w:num w:numId="18" w16cid:durableId="507255171">
    <w:abstractNumId w:val="17"/>
  </w:num>
  <w:num w:numId="19" w16cid:durableId="772433334">
    <w:abstractNumId w:val="16"/>
  </w:num>
  <w:num w:numId="20" w16cid:durableId="831600461">
    <w:abstractNumId w:val="15"/>
  </w:num>
  <w:num w:numId="21" w16cid:durableId="1482652351">
    <w:abstractNumId w:val="24"/>
  </w:num>
  <w:num w:numId="22" w16cid:durableId="273100908">
    <w:abstractNumId w:val="3"/>
    <w:lvlOverride w:ilvl="0">
      <w:startOverride w:val="1"/>
    </w:lvlOverride>
  </w:num>
  <w:num w:numId="23" w16cid:durableId="585266899">
    <w:abstractNumId w:val="3"/>
    <w:lvlOverride w:ilvl="0">
      <w:startOverride w:val="1"/>
    </w:lvlOverride>
  </w:num>
  <w:num w:numId="24" w16cid:durableId="173308554">
    <w:abstractNumId w:val="2"/>
    <w:lvlOverride w:ilvl="0">
      <w:startOverride w:val="1"/>
    </w:lvlOverride>
  </w:num>
  <w:num w:numId="25" w16cid:durableId="7684210">
    <w:abstractNumId w:val="34"/>
  </w:num>
  <w:num w:numId="26" w16cid:durableId="1444350425">
    <w:abstractNumId w:val="12"/>
  </w:num>
  <w:num w:numId="27" w16cid:durableId="1576554195">
    <w:abstractNumId w:val="25"/>
  </w:num>
  <w:num w:numId="28" w16cid:durableId="508956320">
    <w:abstractNumId w:val="12"/>
  </w:num>
  <w:num w:numId="29" w16cid:durableId="568997536">
    <w:abstractNumId w:val="33"/>
  </w:num>
  <w:num w:numId="30" w16cid:durableId="137110505">
    <w:abstractNumId w:val="26"/>
  </w:num>
  <w:num w:numId="31" w16cid:durableId="785537722">
    <w:abstractNumId w:val="42"/>
  </w:num>
  <w:num w:numId="32" w16cid:durableId="1515149543">
    <w:abstractNumId w:val="35"/>
  </w:num>
  <w:num w:numId="33" w16cid:durableId="1371802000">
    <w:abstractNumId w:val="18"/>
  </w:num>
  <w:num w:numId="34" w16cid:durableId="517961844">
    <w:abstractNumId w:val="28"/>
  </w:num>
  <w:num w:numId="35" w16cid:durableId="409500364">
    <w:abstractNumId w:val="11"/>
  </w:num>
  <w:num w:numId="36" w16cid:durableId="1989166277">
    <w:abstractNumId w:val="29"/>
  </w:num>
  <w:num w:numId="37" w16cid:durableId="1512571822">
    <w:abstractNumId w:val="32"/>
  </w:num>
  <w:num w:numId="38" w16cid:durableId="588275133">
    <w:abstractNumId w:val="27"/>
  </w:num>
  <w:num w:numId="39" w16cid:durableId="1277978514">
    <w:abstractNumId w:val="41"/>
  </w:num>
  <w:num w:numId="40" w16cid:durableId="290136784">
    <w:abstractNumId w:val="30"/>
  </w:num>
  <w:num w:numId="41" w16cid:durableId="572130266">
    <w:abstractNumId w:val="23"/>
  </w:num>
  <w:num w:numId="42" w16cid:durableId="187842436">
    <w:abstractNumId w:val="31"/>
  </w:num>
  <w:num w:numId="43" w16cid:durableId="2005429696">
    <w:abstractNumId w:val="37"/>
  </w:num>
  <w:num w:numId="44" w16cid:durableId="331294865">
    <w:abstractNumId w:val="10"/>
  </w:num>
  <w:num w:numId="45" w16cid:durableId="157113158">
    <w:abstractNumId w:val="21"/>
  </w:num>
  <w:num w:numId="46" w16cid:durableId="2079748520">
    <w:abstractNumId w:val="38"/>
  </w:num>
  <w:num w:numId="47" w16cid:durableId="47279259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283"/>
  <w:noPunctuationKerning/>
  <w:characterSpacingControl w:val="doNotCompress"/>
  <w:hdrShapeDefaults>
    <o:shapedefaults v:ext="edit" spidmax="2050" style="v-text-anchor:middle" stroke="f"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285"/>
    <w:rsid w:val="0000418E"/>
    <w:rsid w:val="00015CAF"/>
    <w:rsid w:val="00016839"/>
    <w:rsid w:val="000226E4"/>
    <w:rsid w:val="00030066"/>
    <w:rsid w:val="00035848"/>
    <w:rsid w:val="0004199B"/>
    <w:rsid w:val="00042FB3"/>
    <w:rsid w:val="00057334"/>
    <w:rsid w:val="00057671"/>
    <w:rsid w:val="0006222B"/>
    <w:rsid w:val="00084752"/>
    <w:rsid w:val="00086540"/>
    <w:rsid w:val="000C6632"/>
    <w:rsid w:val="000D3E8D"/>
    <w:rsid w:val="000D41E1"/>
    <w:rsid w:val="000D445D"/>
    <w:rsid w:val="000E5F7E"/>
    <w:rsid w:val="000F4987"/>
    <w:rsid w:val="000F65EC"/>
    <w:rsid w:val="00103670"/>
    <w:rsid w:val="0011573E"/>
    <w:rsid w:val="00123227"/>
    <w:rsid w:val="0012634B"/>
    <w:rsid w:val="001269DE"/>
    <w:rsid w:val="001352FD"/>
    <w:rsid w:val="00136B88"/>
    <w:rsid w:val="00140DAE"/>
    <w:rsid w:val="00150AFD"/>
    <w:rsid w:val="0015180F"/>
    <w:rsid w:val="001746FC"/>
    <w:rsid w:val="00193653"/>
    <w:rsid w:val="001C329C"/>
    <w:rsid w:val="001E64F9"/>
    <w:rsid w:val="001E7D29"/>
    <w:rsid w:val="0022002F"/>
    <w:rsid w:val="002404F5"/>
    <w:rsid w:val="00247265"/>
    <w:rsid w:val="0025723E"/>
    <w:rsid w:val="00274203"/>
    <w:rsid w:val="00275260"/>
    <w:rsid w:val="00276FA1"/>
    <w:rsid w:val="002836A3"/>
    <w:rsid w:val="00285B87"/>
    <w:rsid w:val="00291B4A"/>
    <w:rsid w:val="002B6EA7"/>
    <w:rsid w:val="002C2D01"/>
    <w:rsid w:val="002C3D7E"/>
    <w:rsid w:val="002E4F42"/>
    <w:rsid w:val="002F65E3"/>
    <w:rsid w:val="002F74FD"/>
    <w:rsid w:val="002F79D6"/>
    <w:rsid w:val="0032131A"/>
    <w:rsid w:val="0032717B"/>
    <w:rsid w:val="00330DC1"/>
    <w:rsid w:val="003310BF"/>
    <w:rsid w:val="00333DF8"/>
    <w:rsid w:val="00346113"/>
    <w:rsid w:val="00350460"/>
    <w:rsid w:val="00352B99"/>
    <w:rsid w:val="00357641"/>
    <w:rsid w:val="00360B6E"/>
    <w:rsid w:val="00361DEE"/>
    <w:rsid w:val="00363D1E"/>
    <w:rsid w:val="00394EF4"/>
    <w:rsid w:val="003A3CBA"/>
    <w:rsid w:val="003A768C"/>
    <w:rsid w:val="003C785B"/>
    <w:rsid w:val="003E152F"/>
    <w:rsid w:val="003E5EB5"/>
    <w:rsid w:val="00410612"/>
    <w:rsid w:val="00411F8B"/>
    <w:rsid w:val="004203B0"/>
    <w:rsid w:val="004230D9"/>
    <w:rsid w:val="004363C8"/>
    <w:rsid w:val="00450670"/>
    <w:rsid w:val="004724BD"/>
    <w:rsid w:val="00477352"/>
    <w:rsid w:val="00491C23"/>
    <w:rsid w:val="00496BAC"/>
    <w:rsid w:val="004A4BF7"/>
    <w:rsid w:val="004B5C09"/>
    <w:rsid w:val="004D16A0"/>
    <w:rsid w:val="004E227E"/>
    <w:rsid w:val="004E3A89"/>
    <w:rsid w:val="00500DD1"/>
    <w:rsid w:val="00521AE3"/>
    <w:rsid w:val="00535B54"/>
    <w:rsid w:val="0055281B"/>
    <w:rsid w:val="00554276"/>
    <w:rsid w:val="00564D17"/>
    <w:rsid w:val="00570173"/>
    <w:rsid w:val="005865EE"/>
    <w:rsid w:val="005C67CE"/>
    <w:rsid w:val="005D3902"/>
    <w:rsid w:val="005E0ED9"/>
    <w:rsid w:val="005F4B65"/>
    <w:rsid w:val="00616B41"/>
    <w:rsid w:val="00620AE8"/>
    <w:rsid w:val="00631697"/>
    <w:rsid w:val="00632950"/>
    <w:rsid w:val="0064628C"/>
    <w:rsid w:val="0065214E"/>
    <w:rsid w:val="00655EE2"/>
    <w:rsid w:val="00680296"/>
    <w:rsid w:val="006853BC"/>
    <w:rsid w:val="00687389"/>
    <w:rsid w:val="006928C1"/>
    <w:rsid w:val="00697DCB"/>
    <w:rsid w:val="006A2192"/>
    <w:rsid w:val="006D3A21"/>
    <w:rsid w:val="006D5463"/>
    <w:rsid w:val="006E015E"/>
    <w:rsid w:val="006F03D4"/>
    <w:rsid w:val="00700B1F"/>
    <w:rsid w:val="007257E9"/>
    <w:rsid w:val="00735A1A"/>
    <w:rsid w:val="00740105"/>
    <w:rsid w:val="00740228"/>
    <w:rsid w:val="00744B1E"/>
    <w:rsid w:val="00756D9C"/>
    <w:rsid w:val="007619BD"/>
    <w:rsid w:val="00771C24"/>
    <w:rsid w:val="00774B43"/>
    <w:rsid w:val="00781863"/>
    <w:rsid w:val="00792701"/>
    <w:rsid w:val="007A0F0D"/>
    <w:rsid w:val="007D1428"/>
    <w:rsid w:val="007D2935"/>
    <w:rsid w:val="007D5836"/>
    <w:rsid w:val="007F34A4"/>
    <w:rsid w:val="007F5285"/>
    <w:rsid w:val="00800CCA"/>
    <w:rsid w:val="00803EC1"/>
    <w:rsid w:val="00815563"/>
    <w:rsid w:val="008240DA"/>
    <w:rsid w:val="00834614"/>
    <w:rsid w:val="008429E5"/>
    <w:rsid w:val="008623E5"/>
    <w:rsid w:val="00867EA4"/>
    <w:rsid w:val="00880C14"/>
    <w:rsid w:val="00897D88"/>
    <w:rsid w:val="008A0319"/>
    <w:rsid w:val="008D43E9"/>
    <w:rsid w:val="008D5BD5"/>
    <w:rsid w:val="008E3C0E"/>
    <w:rsid w:val="008E421A"/>
    <w:rsid w:val="008E476B"/>
    <w:rsid w:val="008F0F63"/>
    <w:rsid w:val="00927C63"/>
    <w:rsid w:val="00932F50"/>
    <w:rsid w:val="00934899"/>
    <w:rsid w:val="0094637B"/>
    <w:rsid w:val="00955A78"/>
    <w:rsid w:val="009921B8"/>
    <w:rsid w:val="009C7EE0"/>
    <w:rsid w:val="009D4984"/>
    <w:rsid w:val="009D6901"/>
    <w:rsid w:val="009F4E19"/>
    <w:rsid w:val="009F6BD3"/>
    <w:rsid w:val="00A07662"/>
    <w:rsid w:val="00A21B71"/>
    <w:rsid w:val="00A25111"/>
    <w:rsid w:val="00A3439E"/>
    <w:rsid w:val="00A37F9E"/>
    <w:rsid w:val="00A40085"/>
    <w:rsid w:val="00A448DB"/>
    <w:rsid w:val="00A47DF6"/>
    <w:rsid w:val="00A60E11"/>
    <w:rsid w:val="00A63D35"/>
    <w:rsid w:val="00A9231C"/>
    <w:rsid w:val="00AA2532"/>
    <w:rsid w:val="00AA6334"/>
    <w:rsid w:val="00AA6A15"/>
    <w:rsid w:val="00AC181F"/>
    <w:rsid w:val="00AC749F"/>
    <w:rsid w:val="00AD755E"/>
    <w:rsid w:val="00AE1F88"/>
    <w:rsid w:val="00AE361F"/>
    <w:rsid w:val="00AE5370"/>
    <w:rsid w:val="00B247A9"/>
    <w:rsid w:val="00B40520"/>
    <w:rsid w:val="00B435B5"/>
    <w:rsid w:val="00B565D8"/>
    <w:rsid w:val="00B5779A"/>
    <w:rsid w:val="00B64D24"/>
    <w:rsid w:val="00B7147D"/>
    <w:rsid w:val="00B75CFC"/>
    <w:rsid w:val="00B853F9"/>
    <w:rsid w:val="00B87194"/>
    <w:rsid w:val="00B92231"/>
    <w:rsid w:val="00BA2CE6"/>
    <w:rsid w:val="00BA7000"/>
    <w:rsid w:val="00BB018B"/>
    <w:rsid w:val="00BD1384"/>
    <w:rsid w:val="00BD1747"/>
    <w:rsid w:val="00BD2B06"/>
    <w:rsid w:val="00BD7021"/>
    <w:rsid w:val="00BF0040"/>
    <w:rsid w:val="00BF1A07"/>
    <w:rsid w:val="00BF4B63"/>
    <w:rsid w:val="00C14973"/>
    <w:rsid w:val="00C1643D"/>
    <w:rsid w:val="00C261A9"/>
    <w:rsid w:val="00C42793"/>
    <w:rsid w:val="00C47362"/>
    <w:rsid w:val="00C601ED"/>
    <w:rsid w:val="00CA7B22"/>
    <w:rsid w:val="00CB0D24"/>
    <w:rsid w:val="00CB236B"/>
    <w:rsid w:val="00CE5A5C"/>
    <w:rsid w:val="00D23EE2"/>
    <w:rsid w:val="00D31AB7"/>
    <w:rsid w:val="00D42798"/>
    <w:rsid w:val="00D50D23"/>
    <w:rsid w:val="00D512BB"/>
    <w:rsid w:val="00D53571"/>
    <w:rsid w:val="00D65EA5"/>
    <w:rsid w:val="00DA3B1A"/>
    <w:rsid w:val="00DC6078"/>
    <w:rsid w:val="00DC79AD"/>
    <w:rsid w:val="00DD2075"/>
    <w:rsid w:val="00DE11A9"/>
    <w:rsid w:val="00DF2868"/>
    <w:rsid w:val="00E02650"/>
    <w:rsid w:val="00E557A0"/>
    <w:rsid w:val="00E86015"/>
    <w:rsid w:val="00EC2D5E"/>
    <w:rsid w:val="00EE0EF1"/>
    <w:rsid w:val="00EF1EB3"/>
    <w:rsid w:val="00EF6435"/>
    <w:rsid w:val="00F10F6B"/>
    <w:rsid w:val="00F23697"/>
    <w:rsid w:val="00F24435"/>
    <w:rsid w:val="00F36BB7"/>
    <w:rsid w:val="00F50BD0"/>
    <w:rsid w:val="00F66565"/>
    <w:rsid w:val="00F82EC3"/>
    <w:rsid w:val="00F87EAA"/>
    <w:rsid w:val="00F90998"/>
    <w:rsid w:val="00F92B25"/>
    <w:rsid w:val="00FA6C13"/>
    <w:rsid w:val="00FB0EE2"/>
    <w:rsid w:val="00FB3809"/>
    <w:rsid w:val="00FD6CAB"/>
    <w:rsid w:val="00FE156A"/>
    <w:rsid w:val="00FE6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v-text-anchor:middle" stroke="f">
      <v:stroke on="f"/>
    </o:shapedefaults>
    <o:shapelayout v:ext="edit">
      <o:idmap v:ext="edit" data="2"/>
    </o:shapelayout>
  </w:shapeDefaults>
  <w:decimalSymbol w:val=","/>
  <w:listSeparator w:val=";"/>
  <w14:docId w14:val="4DBD77A7"/>
  <w15:docId w15:val="{DD55E180-2960-4776-A14B-808DE634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E4F42"/>
  </w:style>
  <w:style w:type="paragraph" w:styleId="Titolo1">
    <w:name w:val="heading 1"/>
    <w:basedOn w:val="Normale"/>
    <w:uiPriority w:val="9"/>
    <w:qFormat/>
    <w:rsid w:val="00D5357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Titolo2">
    <w:name w:val="heading 2"/>
    <w:basedOn w:val="Normale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Titolo3">
    <w:name w:val="heading 3"/>
    <w:basedOn w:val="Normale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Titolo5">
    <w:name w:val="heading 5"/>
    <w:basedOn w:val="Normale"/>
    <w:link w:val="Titolo5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Titolo7">
    <w:name w:val="heading 7"/>
    <w:basedOn w:val="Normale"/>
    <w:link w:val="Titolo7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Titolo8">
    <w:name w:val="heading 8"/>
    <w:basedOn w:val="Normale"/>
    <w:link w:val="Titolo8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Titolo9">
    <w:name w:val="heading 9"/>
    <w:basedOn w:val="Normale"/>
    <w:link w:val="Titolo9Carattere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umeroelenco">
    <w:name w:val="List Number"/>
    <w:basedOn w:val="Normale"/>
    <w:uiPriority w:val="12"/>
    <w:qFormat/>
    <w:rsid w:val="002E4F42"/>
    <w:pPr>
      <w:numPr>
        <w:numId w:val="40"/>
      </w:numPr>
    </w:pPr>
    <w:rPr>
      <w:b/>
    </w:rPr>
  </w:style>
  <w:style w:type="character" w:styleId="Testosegnaposto">
    <w:name w:val="Placeholder Text"/>
    <w:basedOn w:val="Carpredefinitoparagrafo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a">
    <w:name w:val="Date"/>
    <w:basedOn w:val="Normale"/>
    <w:next w:val="Normale"/>
    <w:link w:val="DataCarattere"/>
    <w:uiPriority w:val="10"/>
    <w:qFormat/>
    <w:rsid w:val="004230D9"/>
    <w:pPr>
      <w:spacing w:after="480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Puntoelenco">
    <w:name w:val="List Bullet"/>
    <w:basedOn w:val="Normale"/>
    <w:uiPriority w:val="13"/>
    <w:qFormat/>
    <w:rsid w:val="004230D9"/>
    <w:pPr>
      <w:numPr>
        <w:numId w:val="6"/>
      </w:numPr>
      <w:contextualSpacing/>
    </w:pPr>
    <w:rPr>
      <w:b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Enfasicorsivo">
    <w:name w:val="Emphasis"/>
    <w:basedOn w:val="Carpredefinitoparagrafo"/>
    <w:uiPriority w:val="15"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olo">
    <w:name w:val="Title"/>
    <w:basedOn w:val="Normale"/>
    <w:link w:val="TitoloCarattere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ottotitolo">
    <w:name w:val="Subtitle"/>
    <w:basedOn w:val="Normale"/>
    <w:link w:val="SottotitoloCarattere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Enfasidelicata">
    <w:name w:val="Subtle Emphasis"/>
    <w:basedOn w:val="Carpredefinitoparagrafo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Enfasigrassetto">
    <w:name w:val="Strong"/>
    <w:basedOn w:val="Carpredefinitoparagrafo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Citazione">
    <w:name w:val="Quote"/>
    <w:basedOn w:val="Normale"/>
    <w:link w:val="CitazioneCarattere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0"/>
      <w:jc w:val="center"/>
    </w:pPr>
    <w:rPr>
      <w:i/>
      <w:iCs/>
      <w:color w:val="276E8B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Riferimentodelicato">
    <w:name w:val="Subtle Reference"/>
    <w:basedOn w:val="Carpredefinitoparagrafo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Riferimentointenso">
    <w:name w:val="Intense Reference"/>
    <w:basedOn w:val="Carpredefinitoparagrafo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Titolodellibro">
    <w:name w:val="Book Title"/>
    <w:basedOn w:val="Carpredefinitoparagrafo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Paragrafoelenco">
    <w:name w:val="List Paragraph"/>
    <w:basedOn w:val="Normale"/>
    <w:unhideWhenUsed/>
    <w:qFormat/>
    <w:rsid w:val="004230D9"/>
    <w:pPr>
      <w:ind w:left="720"/>
      <w:contextualSpacing/>
    </w:pPr>
  </w:style>
  <w:style w:type="paragraph" w:styleId="Didascalia">
    <w:name w:val="caption"/>
    <w:basedOn w:val="Normale"/>
    <w:next w:val="Normale"/>
    <w:uiPriority w:val="35"/>
    <w:semiHidden/>
    <w:unhideWhenUsed/>
    <w:qFormat/>
    <w:rsid w:val="004230D9"/>
    <w:pPr>
      <w:spacing w:line="240" w:lineRule="auto"/>
    </w:pPr>
    <w:rPr>
      <w:i/>
      <w:iCs/>
      <w:color w:val="373545" w:themeColor="text2"/>
      <w:sz w:val="22"/>
      <w:szCs w:val="18"/>
    </w:rPr>
  </w:style>
  <w:style w:type="paragraph" w:styleId="Bibliografia">
    <w:name w:val="Bibliography"/>
    <w:basedOn w:val="Normale"/>
    <w:next w:val="Normale"/>
    <w:uiPriority w:val="37"/>
    <w:semiHidden/>
    <w:unhideWhenUsed/>
    <w:rsid w:val="004230D9"/>
  </w:style>
  <w:style w:type="paragraph" w:styleId="Sommario1">
    <w:name w:val="toc 1"/>
    <w:basedOn w:val="Normale"/>
    <w:next w:val="Normale"/>
    <w:autoRedefine/>
    <w:uiPriority w:val="39"/>
    <w:semiHidden/>
    <w:unhideWhenUsed/>
    <w:rsid w:val="004230D9"/>
    <w:pPr>
      <w:spacing w:after="100"/>
      <w:ind w:left="0"/>
    </w:pPr>
  </w:style>
  <w:style w:type="paragraph" w:styleId="Sommario9">
    <w:name w:val="toc 9"/>
    <w:basedOn w:val="Normale"/>
    <w:next w:val="Normale"/>
    <w:autoRedefine/>
    <w:uiPriority w:val="39"/>
    <w:semiHidden/>
    <w:unhideWhenUsed/>
    <w:rsid w:val="004230D9"/>
    <w:pPr>
      <w:spacing w:after="100"/>
      <w:ind w:left="1920"/>
    </w:pPr>
  </w:style>
  <w:style w:type="paragraph" w:styleId="Titolosommario">
    <w:name w:val="TOC Heading"/>
    <w:basedOn w:val="Titolo1"/>
    <w:next w:val="Titolo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Testodelblocco">
    <w:name w:val="Block Text"/>
    <w:basedOn w:val="Normale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230D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230D9"/>
    <w:rPr>
      <w:rFonts w:ascii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230D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230D9"/>
    <w:rPr>
      <w:rFonts w:ascii="Times New Roman" w:hAnsi="Times New Roman" w:cs="Times New Roman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230D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Indirizzomittente">
    <w:name w:val="envelope return"/>
    <w:basedOn w:val="Normale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Indirizzodestinatario">
    <w:name w:val="envelope address"/>
    <w:basedOn w:val="Normale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4230D9"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30D9"/>
    <w:rPr>
      <w:rFonts w:ascii="Times New Roman" w:hAnsi="Times New Roman"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1">
    <w:name w:val="Hashtag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4230D9"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30D9"/>
    <w:rPr>
      <w:rFonts w:ascii="Times New Roman" w:hAnsi="Times New Roman" w:cs="Times New Roman"/>
    </w:rPr>
  </w:style>
  <w:style w:type="character" w:styleId="AcronimoHTML">
    <w:name w:val="HTML Acronym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IndirizzoHTML">
    <w:name w:val="HTML Address"/>
    <w:basedOn w:val="Normale"/>
    <w:link w:val="IndirizzoHTMLCarattere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CitazioneHTML">
    <w:name w:val="HTML Cit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diceHTML">
    <w:name w:val="HTML Code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DefinizioneHTML">
    <w:name w:val="HTML Definition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TastieraHTML">
    <w:name w:val="HTML Keyboard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acchinadascrivereHTML">
    <w:name w:val="HTML Typewriter"/>
    <w:basedOn w:val="Carpredefinitoparagrafo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VariabileHTML">
    <w:name w:val="HTML Variable"/>
    <w:basedOn w:val="Carpredefinitoparagrafo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Indice1">
    <w:name w:val="index 1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Titoloindice">
    <w:name w:val="index heading"/>
    <w:basedOn w:val="Normale"/>
    <w:next w:val="Indice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Numeroriga">
    <w:name w:val="lin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Testomacro">
    <w:name w:val="macro"/>
    <w:link w:val="TestomacroCarattere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zione1">
    <w:name w:val="Menzione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Intestazionemessaggio">
    <w:name w:val="Message Header"/>
    <w:basedOn w:val="Normale"/>
    <w:link w:val="IntestazionemessaggioCarattere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Intestazionenota">
    <w:name w:val="Note Heading"/>
    <w:basedOn w:val="Normale"/>
    <w:next w:val="Normale"/>
    <w:link w:val="IntestazionenotaCarattere"/>
    <w:uiPriority w:val="99"/>
    <w:semiHidden/>
    <w:unhideWhenUsed/>
    <w:rsid w:val="004230D9"/>
    <w:pPr>
      <w:spacing w:after="0" w:line="240" w:lineRule="auto"/>
    </w:p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rsid w:val="004230D9"/>
    <w:rPr>
      <w:rFonts w:ascii="Times New Roman" w:hAnsi="Times New Roman" w:cs="Times New Roman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Formuladiapertura">
    <w:name w:val="Salutation"/>
    <w:basedOn w:val="Normale"/>
    <w:next w:val="Normale"/>
    <w:link w:val="FormuladiaperturaCarattere"/>
    <w:uiPriority w:val="99"/>
    <w:semiHidden/>
    <w:unhideWhenUsed/>
    <w:rsid w:val="004230D9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semiHidden/>
    <w:rsid w:val="004230D9"/>
    <w:rPr>
      <w:rFonts w:ascii="Times New Roman" w:hAnsi="Times New Roman" w:cs="Times New Roman"/>
    </w:rPr>
  </w:style>
  <w:style w:type="paragraph" w:styleId="Firma">
    <w:name w:val="Signature"/>
    <w:basedOn w:val="Normale"/>
    <w:link w:val="FirmaCarattere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FirmaCarattere">
    <w:name w:val="Firma Carattere"/>
    <w:basedOn w:val="Carpredefinitoparagrafo"/>
    <w:link w:val="Firma"/>
    <w:uiPriority w:val="99"/>
    <w:semiHidden/>
    <w:rsid w:val="004230D9"/>
    <w:rPr>
      <w:rFonts w:ascii="Times New Roman" w:hAnsi="Times New Roman" w:cs="Times New Roman"/>
    </w:rPr>
  </w:style>
  <w:style w:type="character" w:customStyle="1" w:styleId="Collegamentoipertestualeintelligente1">
    <w:name w:val="Collegamento ipertestuale intelligente1"/>
    <w:basedOn w:val="Carpredefinitoparagrafo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Numeroelenco2">
    <w:name w:val="List Number 2"/>
    <w:basedOn w:val="Normale"/>
    <w:uiPriority w:val="12"/>
    <w:unhideWhenUsed/>
    <w:qFormat/>
    <w:rsid w:val="002E4F42"/>
    <w:pPr>
      <w:numPr>
        <w:ilvl w:val="1"/>
        <w:numId w:val="40"/>
      </w:numPr>
    </w:pPr>
  </w:style>
  <w:style w:type="numbering" w:styleId="111111">
    <w:name w:val="Outline List 2"/>
    <w:basedOn w:val="Nessunelenco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essunelenco"/>
    <w:uiPriority w:val="99"/>
    <w:semiHidden/>
    <w:unhideWhenUsed/>
    <w:rsid w:val="004230D9"/>
    <w:pPr>
      <w:numPr>
        <w:numId w:val="42"/>
      </w:numPr>
    </w:pPr>
  </w:style>
  <w:style w:type="numbering" w:styleId="ArticoloSezione">
    <w:name w:val="Outline List 3"/>
    <w:basedOn w:val="Nessunelenco"/>
    <w:uiPriority w:val="99"/>
    <w:semiHidden/>
    <w:unhideWhenUsed/>
    <w:rsid w:val="004230D9"/>
    <w:pPr>
      <w:numPr>
        <w:numId w:val="43"/>
      </w:numPr>
    </w:pPr>
  </w:style>
  <w:style w:type="paragraph" w:styleId="Primorientrocorpodeltesto">
    <w:name w:val="Body Text First Indent"/>
    <w:basedOn w:val="Corpotesto"/>
    <w:link w:val="Primorientrocorpodeltesto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Carattere">
    <w:name w:val="Primo rientro corpo del testo Carattere"/>
    <w:basedOn w:val="CorpotestoCarattere"/>
    <w:link w:val="Primorientrocorpodeltesto"/>
    <w:uiPriority w:val="99"/>
    <w:semiHidden/>
    <w:rsid w:val="004230D9"/>
    <w:rPr>
      <w:rFonts w:ascii="Times New Roman" w:hAnsi="Times New Roman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4230D9"/>
    <w:pPr>
      <w:spacing w:after="120"/>
      <w:ind w:left="360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4230D9"/>
    <w:rPr>
      <w:rFonts w:ascii="Times New Roman" w:hAnsi="Times New Roman" w:cs="Times New Roman"/>
    </w:rPr>
  </w:style>
  <w:style w:type="paragraph" w:styleId="Primorientrocorpodeltesto2">
    <w:name w:val="Body Text First Indent 2"/>
    <w:basedOn w:val="Rientrocorpodeltesto"/>
    <w:link w:val="Primorientrocorpodeltesto2Carattere"/>
    <w:uiPriority w:val="99"/>
    <w:semiHidden/>
    <w:unhideWhenUsed/>
    <w:rsid w:val="004230D9"/>
    <w:pPr>
      <w:spacing w:after="200"/>
      <w:ind w:firstLine="360"/>
    </w:pPr>
  </w:style>
  <w:style w:type="character" w:customStyle="1" w:styleId="Primorientrocorpodeltesto2Carattere">
    <w:name w:val="Primo rientro corpo del testo 2 Carattere"/>
    <w:basedOn w:val="RientrocorpodeltestoCarattere"/>
    <w:link w:val="Primorientrocorpodeltesto2"/>
    <w:uiPriority w:val="99"/>
    <w:semiHidden/>
    <w:rsid w:val="004230D9"/>
    <w:rPr>
      <w:rFonts w:ascii="Times New Roman" w:hAnsi="Times New Roman"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230D9"/>
    <w:rPr>
      <w:rFonts w:ascii="Times New Roman" w:hAnsi="Times New Roman" w:cs="Times New Roman"/>
    </w:rPr>
  </w:style>
  <w:style w:type="paragraph" w:styleId="Formuladichiusura">
    <w:name w:val="Closing"/>
    <w:basedOn w:val="Normale"/>
    <w:link w:val="FormuladichiusuraCarattere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FormuladichiusuraCarattere">
    <w:name w:val="Formula di chiusura Carattere"/>
    <w:basedOn w:val="Carpredefinitoparagrafo"/>
    <w:link w:val="Formuladichiusura"/>
    <w:uiPriority w:val="99"/>
    <w:semiHidden/>
    <w:rsid w:val="004230D9"/>
    <w:rPr>
      <w:rFonts w:ascii="Times New Roman" w:hAnsi="Times New Roman" w:cs="Times New Roman"/>
    </w:rPr>
  </w:style>
  <w:style w:type="table" w:styleId="Grigliaacolori">
    <w:name w:val="Colorful Grid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Elencoacolori">
    <w:name w:val="Colorful List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Sfondoacolori">
    <w:name w:val="Colorful Shading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scuro">
    <w:name w:val="Dark List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Elencoscuro-Colore2">
    <w:name w:val="Dark List Accent 2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Elencoscuro-Colore3">
    <w:name w:val="Dark List Accent 3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Elencoscuro-Colore4">
    <w:name w:val="Dark List Accent 4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Elencoscuro-Colore5">
    <w:name w:val="Dark List Accent 5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Elencoscuro-Colore6">
    <w:name w:val="Dark List Accent 6"/>
    <w:basedOn w:val="Tabellanormale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Firmadipostaelettronica">
    <w:name w:val="E-mail Signature"/>
    <w:basedOn w:val="Normale"/>
    <w:link w:val="FirmadipostaelettronicaCarattere"/>
    <w:uiPriority w:val="99"/>
    <w:semiHidden/>
    <w:unhideWhenUsed/>
    <w:rsid w:val="004230D9"/>
    <w:pPr>
      <w:spacing w:after="0" w:line="240" w:lineRule="auto"/>
    </w:pPr>
  </w:style>
  <w:style w:type="character" w:customStyle="1" w:styleId="FirmadipostaelettronicaCarattere">
    <w:name w:val="Firma di posta elettronica Carattere"/>
    <w:basedOn w:val="Carpredefinitoparagrafo"/>
    <w:link w:val="Firmadipostaelettronica"/>
    <w:uiPriority w:val="99"/>
    <w:semiHidden/>
    <w:rsid w:val="004230D9"/>
    <w:rPr>
      <w:rFonts w:ascii="Times New Roman" w:hAnsi="Times New Roman" w:cs="Times New Roman"/>
    </w:rPr>
  </w:style>
  <w:style w:type="table" w:customStyle="1" w:styleId="Tabellagriglia1chiara1">
    <w:name w:val="Tabella griglia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11">
    <w:name w:val="Tabella griglia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21">
    <w:name w:val="Tabella griglia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31">
    <w:name w:val="Tabella griglia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41">
    <w:name w:val="Tabella griglia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51">
    <w:name w:val="Tabella griglia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1chiara-colore61">
    <w:name w:val="Tabella griglia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21">
    <w:name w:val="Tabella griglia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2-colore11">
    <w:name w:val="Tabella griglia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2-colore21">
    <w:name w:val="Tabella griglia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2-colore31">
    <w:name w:val="Tabella griglia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2-colore41">
    <w:name w:val="Tabella griglia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2-colore51">
    <w:name w:val="Tabella griglia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2-colore61">
    <w:name w:val="Tabella griglia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Grigliatab31">
    <w:name w:val="Griglia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3-colore11">
    <w:name w:val="Tabella griglia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3-colore21">
    <w:name w:val="Tabella griglia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3-colore31">
    <w:name w:val="Tabella griglia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3-colore41">
    <w:name w:val="Tabella griglia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3-colore51">
    <w:name w:val="Tabella griglia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3-colore61">
    <w:name w:val="Tabella griglia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Grigliatab41">
    <w:name w:val="Griglia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4-colore11">
    <w:name w:val="Tabella griglia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4-colore21">
    <w:name w:val="Tabella griglia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4-colore31">
    <w:name w:val="Tabella griglia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4-colore41">
    <w:name w:val="Tabella griglia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4-colore51">
    <w:name w:val="Tabella griglia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4-colore61">
    <w:name w:val="Tabella griglia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5scura1">
    <w:name w:val="Tabella griglia 5 scura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lagriglia5scura-colore11">
    <w:name w:val="Tabella griglia 5 scura - colore 1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Tabellagriglia5scura-colore21">
    <w:name w:val="Tabella griglia 5 scura - colore 2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Tabellagriglia5scura-colore31">
    <w:name w:val="Tabella griglia 5 scura - colore 3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Tabellagriglia5scura-colore41">
    <w:name w:val="Tabella griglia 5 scura - colore 4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Tabellagriglia5scura-colore51">
    <w:name w:val="Tabella griglia 5 scura - colore 5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Tabellagriglia5scura-colore61">
    <w:name w:val="Tabella griglia 5 scura - colore 61"/>
    <w:basedOn w:val="Tabellanormale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Tabellagriglia6acolori1">
    <w:name w:val="Tabella griglia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6acolori-colore11">
    <w:name w:val="Tabella griglia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griglia6acolori-colore21">
    <w:name w:val="Tabella griglia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griglia6acolori-colore31">
    <w:name w:val="Tabella griglia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griglia6acolori-colore41">
    <w:name w:val="Tabella griglia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griglia6acolori-colore51">
    <w:name w:val="Tabella griglia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griglia6acolori-colore61">
    <w:name w:val="Tabella griglia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griglia7acolori1">
    <w:name w:val="Tabella griglia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griglia7acolori-colore11">
    <w:name w:val="Tabella griglia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Tabellagriglia7acolori-colore21">
    <w:name w:val="Tabella griglia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Tabellagriglia7acolori-colore31">
    <w:name w:val="Tabella griglia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Tabellagriglia7acolori-colore41">
    <w:name w:val="Tabella griglia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Tabellagriglia7acolori-colore51">
    <w:name w:val="Tabella griglia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Tabellagriglia7acolori-colore61">
    <w:name w:val="Tabella griglia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EsempioHTML">
    <w:name w:val="HTML Sample"/>
    <w:basedOn w:val="Carpredefinitoparagrafo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ice3">
    <w:name w:val="index 3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ice4">
    <w:name w:val="index 4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ice5">
    <w:name w:val="index 5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ice6">
    <w:name w:val="index 6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ice7">
    <w:name w:val="index 7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ice8">
    <w:name w:val="index 8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ice9">
    <w:name w:val="index 9"/>
    <w:basedOn w:val="Normale"/>
    <w:next w:val="Normale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Grigliachiara">
    <w:name w:val="Light Grid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Elencochiaro">
    <w:name w:val="Light List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Elencochiaro-Colore2">
    <w:name w:val="Light List Accent 2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Elencochiaro-Colore3">
    <w:name w:val="Light List Accent 3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Elencochiaro-Colore4">
    <w:name w:val="Light List Accent 4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Elencochiaro-Colore5">
    <w:name w:val="Light List Accent 5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Sfondochiaro">
    <w:name w:val="Light Shading"/>
    <w:basedOn w:val="Tabellanormale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Sfondochiaro-Colore2">
    <w:name w:val="Light Shading Accent 2"/>
    <w:basedOn w:val="Tabellanormale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Sfondochiaro-Colore3">
    <w:name w:val="Light Shading Accent 3"/>
    <w:basedOn w:val="Tabellanormale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Sfondochiaro-Colore4">
    <w:name w:val="Light Shading Accent 4"/>
    <w:basedOn w:val="Tabellanormale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Sfondochiaro-Colore5">
    <w:name w:val="Light Shading Accent 5"/>
    <w:basedOn w:val="Tabellanormale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Sfondochiaro-Colore6">
    <w:name w:val="Light Shading Accent 6"/>
    <w:basedOn w:val="Tabellanormale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Elenco">
    <w:name w:val="List"/>
    <w:basedOn w:val="Normale"/>
    <w:uiPriority w:val="99"/>
    <w:semiHidden/>
    <w:unhideWhenUsed/>
    <w:rsid w:val="004230D9"/>
    <w:pPr>
      <w:ind w:left="360" w:hanging="360"/>
      <w:contextualSpacing/>
    </w:pPr>
  </w:style>
  <w:style w:type="paragraph" w:styleId="Elenco2">
    <w:name w:val="List 2"/>
    <w:basedOn w:val="Normale"/>
    <w:uiPriority w:val="99"/>
    <w:semiHidden/>
    <w:unhideWhenUsed/>
    <w:rsid w:val="004230D9"/>
    <w:pPr>
      <w:ind w:left="720" w:hanging="360"/>
      <w:contextualSpacing/>
    </w:pPr>
  </w:style>
  <w:style w:type="paragraph" w:styleId="Elenco3">
    <w:name w:val="List 3"/>
    <w:basedOn w:val="Normale"/>
    <w:uiPriority w:val="99"/>
    <w:semiHidden/>
    <w:unhideWhenUsed/>
    <w:rsid w:val="004230D9"/>
    <w:pPr>
      <w:ind w:left="1080" w:hanging="360"/>
      <w:contextualSpacing/>
    </w:pPr>
  </w:style>
  <w:style w:type="paragraph" w:styleId="Elenco4">
    <w:name w:val="List 4"/>
    <w:basedOn w:val="Normale"/>
    <w:uiPriority w:val="99"/>
    <w:semiHidden/>
    <w:unhideWhenUsed/>
    <w:rsid w:val="004230D9"/>
    <w:pPr>
      <w:ind w:left="1440" w:hanging="360"/>
      <w:contextualSpacing/>
    </w:pPr>
  </w:style>
  <w:style w:type="paragraph" w:styleId="Elenco5">
    <w:name w:val="List 5"/>
    <w:basedOn w:val="Normale"/>
    <w:uiPriority w:val="99"/>
    <w:semiHidden/>
    <w:unhideWhenUsed/>
    <w:rsid w:val="004230D9"/>
    <w:pPr>
      <w:ind w:left="1800" w:hanging="360"/>
      <w:contextualSpacing/>
    </w:pPr>
  </w:style>
  <w:style w:type="paragraph" w:styleId="Puntoelenco2">
    <w:name w:val="List Bullet 2"/>
    <w:basedOn w:val="Normale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Puntoelenco3">
    <w:name w:val="List Bullet 3"/>
    <w:basedOn w:val="Normale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Puntoelenco4">
    <w:name w:val="List Bullet 4"/>
    <w:basedOn w:val="Normale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Puntoelenco5">
    <w:name w:val="List Bullet 5"/>
    <w:basedOn w:val="Normale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Elencocontinua">
    <w:name w:val="List Continue"/>
    <w:basedOn w:val="Normale"/>
    <w:uiPriority w:val="99"/>
    <w:semiHidden/>
    <w:unhideWhenUsed/>
    <w:rsid w:val="004230D9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semiHidden/>
    <w:unhideWhenUsed/>
    <w:rsid w:val="004230D9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Elencocontinua4">
    <w:name w:val="List Continue 4"/>
    <w:basedOn w:val="Normale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Elencocontinua5">
    <w:name w:val="List Continue 5"/>
    <w:basedOn w:val="Normale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Numeroelenco3">
    <w:name w:val="List Number 3"/>
    <w:basedOn w:val="Normale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Numeroelenco4">
    <w:name w:val="List Number 4"/>
    <w:basedOn w:val="Normale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Numeroelenco5">
    <w:name w:val="List Number 5"/>
    <w:basedOn w:val="Normale"/>
    <w:uiPriority w:val="99"/>
    <w:semiHidden/>
    <w:unhideWhenUsed/>
    <w:rsid w:val="004230D9"/>
    <w:pPr>
      <w:numPr>
        <w:numId w:val="15"/>
      </w:numPr>
      <w:contextualSpacing/>
    </w:pPr>
  </w:style>
  <w:style w:type="table" w:customStyle="1" w:styleId="Tabellaelenco1chiara1">
    <w:name w:val="Tabella elenco 1 chiara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1chiara-colore11">
    <w:name w:val="Tabella elenco 1 chiara - colore 1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1chiara-colore21">
    <w:name w:val="Tabella elenco 1 chiara - colore 2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1chiara-colore31">
    <w:name w:val="Tabella elenco 1 chiara - colore 3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1chiara-colore41">
    <w:name w:val="Tabella elenco 1 chiara - colore 4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1chiara-colore51">
    <w:name w:val="Tabella elenco 1 chiara - colore 5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1chiara-colore61">
    <w:name w:val="Tabella elenco 1 chiara - colore 61"/>
    <w:basedOn w:val="Tabellanormale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21">
    <w:name w:val="Tabella elenco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2-colore11">
    <w:name w:val="Tabella elenco 2 - colore 1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2-colore21">
    <w:name w:val="Tabella elenco 2 - colore 2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2-colore31">
    <w:name w:val="Tabella elenco 2 - colore 3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2-colore41">
    <w:name w:val="Tabella elenco 2 - colore 4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2-colore51">
    <w:name w:val="Tabella elenco 2 - colore 5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2-colore61">
    <w:name w:val="Tabella elenco 2 - colore 61"/>
    <w:basedOn w:val="Tabellanormale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Elencotab31">
    <w:name w:val="Elenco tab.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laelenco3-colore11">
    <w:name w:val="Tabella elenco 3 - colore 1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Tabellaelenco3-colore21">
    <w:name w:val="Tabella elenco 3 - colore 2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Tabellaelenco3-colore31">
    <w:name w:val="Tabella elenco 3 - colore 3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Tabellaelenco3-colore41">
    <w:name w:val="Tabella elenco 3 - colore 4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Tabellaelenco3-colore51">
    <w:name w:val="Tabella elenco 3 - colore 5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Tabellaelenco3-colore61">
    <w:name w:val="Tabella elenco 3 - colore 61"/>
    <w:basedOn w:val="Tabellanormale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Elencotab41">
    <w:name w:val="Elenco tab.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4-colore11">
    <w:name w:val="Tabella elenco 4 - colore 1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4-colore21">
    <w:name w:val="Tabella elenco 4 - colore 2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4-colore31">
    <w:name w:val="Tabella elenco 4 - colore 3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4-colore41">
    <w:name w:val="Tabella elenco 4 - colore 4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4-colore51">
    <w:name w:val="Tabella elenco 4 - colore 5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4-colore61">
    <w:name w:val="Tabella elenco 4 - colore 61"/>
    <w:basedOn w:val="Tabellanormale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5scura1">
    <w:name w:val="Tabella elenco 5 scura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11">
    <w:name w:val="Tabella elenco 5 scura - colore 1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21">
    <w:name w:val="Tabella elenco 5 scura - colore 2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31">
    <w:name w:val="Tabella elenco 5 scura - colore 3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41">
    <w:name w:val="Tabella elenco 5 scura - colore 4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51">
    <w:name w:val="Tabella elenco 5 scura - colore 5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5scura-colore61">
    <w:name w:val="Tabella elenco 5 scura - colore 61"/>
    <w:basedOn w:val="Tabellanormale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6acolori1">
    <w:name w:val="Tabella elenco 6 a colori1"/>
    <w:basedOn w:val="Tabellanormale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6acolori-colore11">
    <w:name w:val="Tabella elenco 6 a colori - colore 11"/>
    <w:basedOn w:val="Tabellanormale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Tabellaelenco6acolori-colore21">
    <w:name w:val="Tabella elenco 6 a colori - colore 21"/>
    <w:basedOn w:val="Tabellanormale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Tabellaelenco6acolori-colore31">
    <w:name w:val="Tabella elenco 6 a colori - colore 31"/>
    <w:basedOn w:val="Tabellanormale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Tabellaelenco6acolori-colore41">
    <w:name w:val="Tabella elenco 6 a colori - colore 41"/>
    <w:basedOn w:val="Tabellanormale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Tabellaelenco6acolori-colore51">
    <w:name w:val="Tabella elenco 6 a colori - colore 51"/>
    <w:basedOn w:val="Tabellanormale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Tabellaelenco6acolori-colore61">
    <w:name w:val="Tabella elenco 6 a colori - colore 61"/>
    <w:basedOn w:val="Tabellanormale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Tabellaelenco7acolori1">
    <w:name w:val="Tabella elenco 7 a colori1"/>
    <w:basedOn w:val="Tabellanormale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11">
    <w:name w:val="Tabella elenco 7 a colori - colore 11"/>
    <w:basedOn w:val="Tabellanormale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21">
    <w:name w:val="Tabella elenco 7 a colori - colore 21"/>
    <w:basedOn w:val="Tabellanormale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31">
    <w:name w:val="Tabella elenco 7 a colori - colore 31"/>
    <w:basedOn w:val="Tabellanormale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41">
    <w:name w:val="Tabella elenco 7 a colori - colore 41"/>
    <w:basedOn w:val="Tabellanormale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51">
    <w:name w:val="Tabella elenco 7 a colori - colore 51"/>
    <w:basedOn w:val="Tabellanormale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elenco7acolori-colore61">
    <w:name w:val="Tabella elenco 7 a colori - colore 61"/>
    <w:basedOn w:val="Tabellanormale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gliamedia1">
    <w:name w:val="Medium Grid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Grigliamedia2">
    <w:name w:val="Medium Grid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Elencomedio1">
    <w:name w:val="Medium Lis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Elencomedio1-Colore2">
    <w:name w:val="Medium List 1 Accent 2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Elencomedio1-Colore3">
    <w:name w:val="Medium List 1 Accent 3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Elencomedio1-Colore4">
    <w:name w:val="Medium List 1 Accent 4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Elencomedio1-Colore5">
    <w:name w:val="Medium List 1 Accent 5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Elencomedio1-Colore6">
    <w:name w:val="Medium List 1 Accent 6"/>
    <w:basedOn w:val="Tabellanormale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Elencomedio2">
    <w:name w:val="Medium Lis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fondomedio1">
    <w:name w:val="Medium Shading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essunaspaziatura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eWeb">
    <w:name w:val="Normal (Web)"/>
    <w:basedOn w:val="Normale"/>
    <w:uiPriority w:val="99"/>
    <w:semiHidden/>
    <w:unhideWhenUsed/>
    <w:rsid w:val="004230D9"/>
  </w:style>
  <w:style w:type="paragraph" w:styleId="Rientronormale">
    <w:name w:val="Normal Indent"/>
    <w:basedOn w:val="Normale"/>
    <w:uiPriority w:val="99"/>
    <w:semiHidden/>
    <w:unhideWhenUsed/>
    <w:rsid w:val="004230D9"/>
    <w:pPr>
      <w:ind w:left="708"/>
    </w:pPr>
  </w:style>
  <w:style w:type="character" w:styleId="Numeropagina">
    <w:name w:val="page number"/>
    <w:basedOn w:val="Carpredefinitoparagrafo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Tabellasemplice-11">
    <w:name w:val="Tabella semplice - 11"/>
    <w:basedOn w:val="Tabellanormale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-21">
    <w:name w:val="Tabella semplice - 21"/>
    <w:basedOn w:val="Tabellanormale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asemplice-31">
    <w:name w:val="Tabella semplice - 31"/>
    <w:basedOn w:val="Tabellanormale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lasemplice41">
    <w:name w:val="Tabella semplice 41"/>
    <w:basedOn w:val="Tabellanormale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51">
    <w:name w:val="Tabella semplice 51"/>
    <w:basedOn w:val="Tabellanormale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aeffetti3D1">
    <w:name w:val="Table 3D effects 1"/>
    <w:basedOn w:val="Tabellanormale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effetti3D2">
    <w:name w:val="Table 3D effects 2"/>
    <w:basedOn w:val="Tabellanormale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effetti3D3">
    <w:name w:val="Table 3D effects 3"/>
    <w:basedOn w:val="Tabellanormale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1">
    <w:name w:val="Table Classic 1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3">
    <w:name w:val="Table Classic 3"/>
    <w:basedOn w:val="Tabellanormale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4">
    <w:name w:val="Table Classic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1">
    <w:name w:val="Table Colorful 1"/>
    <w:basedOn w:val="Tabellanormale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lonne1">
    <w:name w:val="Table Columns 1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2">
    <w:name w:val="Table Columns 2"/>
    <w:basedOn w:val="Tabellanormale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3">
    <w:name w:val="Table Columns 3"/>
    <w:basedOn w:val="Tabellanormale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4">
    <w:name w:val="Table Columns 4"/>
    <w:basedOn w:val="Tabellanormale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acontemporanea">
    <w:name w:val="Table Contemporary"/>
    <w:basedOn w:val="Tabellanormale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aelegante">
    <w:name w:val="Table Elegant"/>
    <w:basedOn w:val="Tabellanormale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1">
    <w:name w:val="Table Grid 1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2">
    <w:name w:val="Table Grid 2"/>
    <w:basedOn w:val="Tabellanormale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3">
    <w:name w:val="Table Grid 3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4">
    <w:name w:val="Table Grid 4"/>
    <w:basedOn w:val="Tabellanormale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5">
    <w:name w:val="Table Grid 5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6">
    <w:name w:val="Table Grid 6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7">
    <w:name w:val="Table Grid 7"/>
    <w:basedOn w:val="Tabellanormale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gliatabella8">
    <w:name w:val="Table Grid 8"/>
    <w:basedOn w:val="Tabellanormale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gliatabellachiara1">
    <w:name w:val="Griglia tabella chiara1"/>
    <w:basedOn w:val="Tabellanormale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lencotabella1">
    <w:name w:val="Table List 1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2">
    <w:name w:val="Table List 2"/>
    <w:basedOn w:val="Tabellanormale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3">
    <w:name w:val="Table List 3"/>
    <w:basedOn w:val="Tabellanormale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4">
    <w:name w:val="Table List 4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Elencotabella5">
    <w:name w:val="Table List 5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6">
    <w:name w:val="Table List 6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Elencotabella7">
    <w:name w:val="Table List 7"/>
    <w:basedOn w:val="Tabellanormale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Elencotabella8">
    <w:name w:val="Table List 8"/>
    <w:basedOn w:val="Tabellanormale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Indicefonti">
    <w:name w:val="table of authorities"/>
    <w:basedOn w:val="Normale"/>
    <w:next w:val="Normale"/>
    <w:uiPriority w:val="99"/>
    <w:semiHidden/>
    <w:unhideWhenUsed/>
    <w:rsid w:val="004230D9"/>
    <w:pPr>
      <w:spacing w:after="0"/>
      <w:ind w:left="240" w:hanging="240"/>
    </w:pPr>
  </w:style>
  <w:style w:type="paragraph" w:styleId="Indicedellefigure">
    <w:name w:val="table of figures"/>
    <w:basedOn w:val="Normale"/>
    <w:next w:val="Normale"/>
    <w:uiPriority w:val="99"/>
    <w:semiHidden/>
    <w:unhideWhenUsed/>
    <w:rsid w:val="004230D9"/>
    <w:pPr>
      <w:spacing w:after="0"/>
      <w:ind w:left="0"/>
    </w:pPr>
  </w:style>
  <w:style w:type="table" w:styleId="Tabellaprofessionale">
    <w:name w:val="Table Professional"/>
    <w:basedOn w:val="Tabellanormale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semplice1">
    <w:name w:val="Table Simple 1"/>
    <w:basedOn w:val="Tabellanormale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asemplice2">
    <w:name w:val="Table Simple 2"/>
    <w:basedOn w:val="Tabellanormale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asemplice3">
    <w:name w:val="Table Simple 3"/>
    <w:basedOn w:val="Tabellanormale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onombreggiatura1">
    <w:name w:val="Table Subtle 1"/>
    <w:basedOn w:val="Tabellanormale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nombreggiatura2">
    <w:name w:val="Table Subtle 2"/>
    <w:basedOn w:val="Tabellanormale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tema">
    <w:name w:val="Table Theme"/>
    <w:basedOn w:val="Tabellanormale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Web1">
    <w:name w:val="Table Web 1"/>
    <w:basedOn w:val="Tabellanormale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2">
    <w:name w:val="Table Web 2"/>
    <w:basedOn w:val="Tabellanormale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3">
    <w:name w:val="Table Web 3"/>
    <w:basedOn w:val="Tabellanormale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oloindicefonti">
    <w:name w:val="toa heading"/>
    <w:basedOn w:val="Normale"/>
    <w:next w:val="Normale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Sommario2">
    <w:name w:val="toc 2"/>
    <w:basedOn w:val="Normale"/>
    <w:next w:val="Normale"/>
    <w:autoRedefine/>
    <w:uiPriority w:val="39"/>
    <w:semiHidden/>
    <w:unhideWhenUsed/>
    <w:rsid w:val="004230D9"/>
    <w:pPr>
      <w:spacing w:after="100"/>
      <w:ind w:left="240"/>
    </w:pPr>
  </w:style>
  <w:style w:type="paragraph" w:styleId="Sommario3">
    <w:name w:val="toc 3"/>
    <w:basedOn w:val="Normale"/>
    <w:next w:val="Normale"/>
    <w:autoRedefine/>
    <w:uiPriority w:val="39"/>
    <w:semiHidden/>
    <w:unhideWhenUsed/>
    <w:rsid w:val="004230D9"/>
    <w:pPr>
      <w:spacing w:after="100"/>
      <w:ind w:left="480"/>
    </w:pPr>
  </w:style>
  <w:style w:type="paragraph" w:styleId="Sommario4">
    <w:name w:val="toc 4"/>
    <w:basedOn w:val="Normale"/>
    <w:next w:val="Normale"/>
    <w:autoRedefine/>
    <w:uiPriority w:val="39"/>
    <w:semiHidden/>
    <w:unhideWhenUsed/>
    <w:rsid w:val="004230D9"/>
    <w:pPr>
      <w:spacing w:after="100"/>
      <w:ind w:left="720"/>
    </w:pPr>
  </w:style>
  <w:style w:type="paragraph" w:styleId="Sommario5">
    <w:name w:val="toc 5"/>
    <w:basedOn w:val="Normale"/>
    <w:next w:val="Normale"/>
    <w:autoRedefine/>
    <w:uiPriority w:val="39"/>
    <w:semiHidden/>
    <w:unhideWhenUsed/>
    <w:rsid w:val="004230D9"/>
    <w:pPr>
      <w:spacing w:after="100"/>
      <w:ind w:left="960"/>
    </w:pPr>
  </w:style>
  <w:style w:type="paragraph" w:styleId="Sommario6">
    <w:name w:val="toc 6"/>
    <w:basedOn w:val="Normale"/>
    <w:next w:val="Normale"/>
    <w:autoRedefine/>
    <w:uiPriority w:val="39"/>
    <w:semiHidden/>
    <w:unhideWhenUsed/>
    <w:rsid w:val="004230D9"/>
    <w:pPr>
      <w:spacing w:after="100"/>
      <w:ind w:left="1200"/>
    </w:pPr>
  </w:style>
  <w:style w:type="paragraph" w:styleId="Sommario7">
    <w:name w:val="toc 7"/>
    <w:basedOn w:val="Normale"/>
    <w:next w:val="Normale"/>
    <w:autoRedefine/>
    <w:uiPriority w:val="39"/>
    <w:semiHidden/>
    <w:unhideWhenUsed/>
    <w:rsid w:val="004230D9"/>
    <w:pPr>
      <w:spacing w:after="100"/>
      <w:ind w:left="1440"/>
    </w:pPr>
  </w:style>
  <w:style w:type="paragraph" w:styleId="Sommario8">
    <w:name w:val="toc 8"/>
    <w:basedOn w:val="Normale"/>
    <w:next w:val="Normale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aCarattere">
    <w:name w:val="Data Carattere"/>
    <w:basedOn w:val="Carpredefinitoparagrafo"/>
    <w:link w:val="Data"/>
    <w:uiPriority w:val="10"/>
    <w:rsid w:val="00C47362"/>
    <w:rPr>
      <w:rFonts w:ascii="Times New Roman" w:hAnsi="Times New Roman"/>
    </w:rPr>
  </w:style>
  <w:style w:type="paragraph" w:customStyle="1" w:styleId="p4">
    <w:name w:val="p4"/>
    <w:basedOn w:val="Normale"/>
    <w:rsid w:val="00FA6C13"/>
    <w:pPr>
      <w:widowControl w:val="0"/>
      <w:tabs>
        <w:tab w:val="left" w:pos="720"/>
      </w:tabs>
      <w:suppressAutoHyphens/>
      <w:autoSpaceDE w:val="0"/>
      <w:autoSpaceDN w:val="0"/>
      <w:spacing w:after="0" w:line="240" w:lineRule="atLeast"/>
      <w:ind w:left="0"/>
      <w:textAlignment w:val="baseline"/>
    </w:pPr>
    <w:rPr>
      <w:rFonts w:ascii="Times New Roman" w:hAnsi="Times New Roman"/>
      <w:lang w:eastAsia="it-I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tuttocampo.it/Abruzz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all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D68A72-9CA1-4B66-9F05-351C9084AC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1CDA0-4913-4C1E-AEAB-7F1D2900F7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BFD1CE-4B31-496F-B9C0-3BD67FE6B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1D1B7AC-99E2-446A-859B-CBF5A6B48A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</Template>
  <TotalTime>42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Alessandro Gialluca</dc:creator>
  <cp:lastModifiedBy>Giuliano Marchionne</cp:lastModifiedBy>
  <cp:revision>4</cp:revision>
  <cp:lastPrinted>2020-12-18T13:56:00Z</cp:lastPrinted>
  <dcterms:created xsi:type="dcterms:W3CDTF">2023-05-03T09:58:00Z</dcterms:created>
  <dcterms:modified xsi:type="dcterms:W3CDTF">2025-05-14T10:44:00Z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v-asharm@microsoft.com</vt:lpwstr>
  </property>
  <property fmtid="{D5CDD505-2E9C-101B-9397-08002B2CF9AE}" pid="5" name="MSIP_Label_f42aa342-8706-4288-bd11-ebb85995028c_SetDate">
    <vt:lpwstr>2017-11-22T08:48:41.6502326Z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0x010100DEEA25CC0A0AC24199CDC46C25B8B0BC</vt:lpwstr>
  </property>
</Properties>
</file>